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761"/>
        <w:gridCol w:w="1679"/>
        <w:gridCol w:w="2400"/>
      </w:tblGrid>
      <w:tr w:rsidR="0090596C" w:rsidRPr="0090596C" w14:paraId="1ED492E3" w14:textId="77777777" w:rsidTr="0090596C">
        <w:tc>
          <w:tcPr>
            <w:tcW w:w="5000" w:type="pct"/>
            <w:gridSpan w:val="4"/>
            <w:shd w:val="clear" w:color="auto" w:fill="731F1C" w:themeFill="accent5"/>
          </w:tcPr>
          <w:p w14:paraId="135429CF" w14:textId="0917E7C6" w:rsidR="00650259" w:rsidRPr="0090596C" w:rsidRDefault="00CF70C0" w:rsidP="0090596C">
            <w:pPr>
              <w:pStyle w:val="Heading1"/>
              <w:outlineLvl w:val="0"/>
            </w:pPr>
            <w:r>
              <w:t>Person Information</w:t>
            </w:r>
          </w:p>
        </w:tc>
      </w:tr>
      <w:tr w:rsidR="00650259" w:rsidRPr="00846B76" w14:paraId="422D5AC8" w14:textId="77777777" w:rsidTr="00CF70C0">
        <w:sdt>
          <w:sdtPr>
            <w:id w:val="1621259925"/>
            <w:placeholder>
              <w:docPart w:val="D3FB4985F09A462C8703CF24575C68EE"/>
            </w:placeholder>
            <w:temporary/>
            <w:showingPlcHdr/>
            <w15:appearance w15:val="hidden"/>
          </w:sdtPr>
          <w:sdtEndPr/>
          <w:sdtContent>
            <w:tc>
              <w:tcPr>
                <w:tcW w:w="1346" w:type="pct"/>
                <w:vAlign w:val="bottom"/>
              </w:tcPr>
              <w:p w14:paraId="5C13DA24" w14:textId="77777777" w:rsidR="00650259" w:rsidRPr="00846B76" w:rsidRDefault="0090596C" w:rsidP="0090596C">
                <w:pPr>
                  <w:pStyle w:val="NormalIndent"/>
                </w:pPr>
                <w:r w:rsidRPr="0090596C">
                  <w:t>First Name</w:t>
                </w:r>
              </w:p>
            </w:tc>
          </w:sdtContent>
        </w:sdt>
        <w:tc>
          <w:tcPr>
            <w:tcW w:w="3654" w:type="pct"/>
            <w:gridSpan w:val="3"/>
            <w:tcBorders>
              <w:bottom w:val="single" w:sz="4" w:space="0" w:color="auto"/>
            </w:tcBorders>
            <w:vAlign w:val="bottom"/>
          </w:tcPr>
          <w:p w14:paraId="00A48274" w14:textId="77777777" w:rsidR="00650259" w:rsidRPr="00846B76" w:rsidRDefault="00650259" w:rsidP="007F7B5D">
            <w:pPr>
              <w:spacing w:before="120"/>
            </w:pPr>
          </w:p>
        </w:tc>
      </w:tr>
      <w:tr w:rsidR="00650259" w:rsidRPr="00846B76" w14:paraId="7B9FB41C" w14:textId="77777777" w:rsidTr="00CF70C0">
        <w:sdt>
          <w:sdtPr>
            <w:id w:val="-1470592894"/>
            <w:placeholder>
              <w:docPart w:val="35B641C4C2814B6082B44CEF48122D5C"/>
            </w:placeholder>
            <w:temporary/>
            <w:showingPlcHdr/>
            <w15:appearance w15:val="hidden"/>
          </w:sdtPr>
          <w:sdtEndPr/>
          <w:sdtContent>
            <w:tc>
              <w:tcPr>
                <w:tcW w:w="1346" w:type="pct"/>
                <w:vAlign w:val="bottom"/>
              </w:tcPr>
              <w:p w14:paraId="61007ECD" w14:textId="77777777" w:rsidR="00650259" w:rsidRPr="00846B76" w:rsidRDefault="0090596C" w:rsidP="0090596C">
                <w:pPr>
                  <w:pStyle w:val="NormalIndent"/>
                </w:pPr>
                <w:r w:rsidRPr="0090596C">
                  <w:t>Last Name</w:t>
                </w:r>
              </w:p>
            </w:tc>
          </w:sdtContent>
        </w:sdt>
        <w:tc>
          <w:tcPr>
            <w:tcW w:w="3654" w:type="pct"/>
            <w:gridSpan w:val="3"/>
            <w:tcBorders>
              <w:bottom w:val="single" w:sz="4" w:space="0" w:color="auto"/>
            </w:tcBorders>
            <w:vAlign w:val="bottom"/>
          </w:tcPr>
          <w:p w14:paraId="6B0D6319" w14:textId="77777777" w:rsidR="00650259" w:rsidRPr="00846B76" w:rsidRDefault="00650259" w:rsidP="007F7B5D">
            <w:pPr>
              <w:spacing w:before="120"/>
            </w:pPr>
          </w:p>
        </w:tc>
      </w:tr>
      <w:tr w:rsidR="00650259" w:rsidRPr="00846B76" w14:paraId="2DCA70CD" w14:textId="77777777" w:rsidTr="00CF70C0">
        <w:tc>
          <w:tcPr>
            <w:tcW w:w="1346" w:type="pct"/>
            <w:vAlign w:val="bottom"/>
          </w:tcPr>
          <w:p w14:paraId="38CD8418" w14:textId="19E65297" w:rsidR="00650259" w:rsidRPr="00846B76" w:rsidRDefault="00CF70C0" w:rsidP="0090596C">
            <w:pPr>
              <w:pStyle w:val="NormalIndent"/>
            </w:pPr>
            <w:r>
              <w:t>Date of birth</w:t>
            </w:r>
          </w:p>
        </w:tc>
        <w:tc>
          <w:tcPr>
            <w:tcW w:w="3654" w:type="pct"/>
            <w:gridSpan w:val="3"/>
            <w:tcBorders>
              <w:bottom w:val="single" w:sz="4" w:space="0" w:color="auto"/>
            </w:tcBorders>
            <w:vAlign w:val="bottom"/>
          </w:tcPr>
          <w:p w14:paraId="3F51522D" w14:textId="77777777" w:rsidR="00650259" w:rsidRPr="00846B76" w:rsidRDefault="00650259" w:rsidP="007F7B5D">
            <w:pPr>
              <w:spacing w:before="120"/>
            </w:pPr>
          </w:p>
        </w:tc>
      </w:tr>
      <w:tr w:rsidR="00650259" w:rsidRPr="00846B76" w14:paraId="0887BE15" w14:textId="77777777" w:rsidTr="00CF70C0">
        <w:sdt>
          <w:sdtPr>
            <w:id w:val="572943512"/>
            <w:placeholder>
              <w:docPart w:val="397870EE12F44118ACAFA551B4D6CB29"/>
            </w:placeholder>
            <w:temporary/>
            <w:showingPlcHdr/>
            <w15:appearance w15:val="hidden"/>
          </w:sdtPr>
          <w:sdtEndPr/>
          <w:sdtContent>
            <w:tc>
              <w:tcPr>
                <w:tcW w:w="1346" w:type="pct"/>
                <w:vAlign w:val="bottom"/>
              </w:tcPr>
              <w:p w14:paraId="4A5623E4" w14:textId="77777777" w:rsidR="00650259" w:rsidRDefault="0090596C" w:rsidP="0090596C">
                <w:pPr>
                  <w:pStyle w:val="NormalIndent"/>
                </w:pPr>
                <w:r w:rsidRPr="0090596C">
                  <w:t>Address</w:t>
                </w:r>
              </w:p>
            </w:tc>
          </w:sdtContent>
        </w:sdt>
        <w:tc>
          <w:tcPr>
            <w:tcW w:w="3654" w:type="pct"/>
            <w:gridSpan w:val="3"/>
            <w:tcBorders>
              <w:bottom w:val="single" w:sz="4" w:space="0" w:color="auto"/>
            </w:tcBorders>
            <w:vAlign w:val="bottom"/>
          </w:tcPr>
          <w:p w14:paraId="65ABBD3D" w14:textId="77777777" w:rsidR="00650259" w:rsidRPr="00846B76" w:rsidRDefault="00650259" w:rsidP="007F7B5D">
            <w:pPr>
              <w:spacing w:before="120"/>
            </w:pPr>
          </w:p>
        </w:tc>
      </w:tr>
      <w:tr w:rsidR="00650259" w:rsidRPr="00846B76" w14:paraId="181BFD0E" w14:textId="77777777" w:rsidTr="00CF70C0">
        <w:sdt>
          <w:sdtPr>
            <w:id w:val="-521243642"/>
            <w:placeholder>
              <w:docPart w:val="D20A202DBB964B7A8D9BA25C6A7B4E7F"/>
            </w:placeholder>
            <w:temporary/>
            <w:showingPlcHdr/>
            <w15:appearance w15:val="hidden"/>
          </w:sdtPr>
          <w:sdtEndPr/>
          <w:sdtContent>
            <w:tc>
              <w:tcPr>
                <w:tcW w:w="1346" w:type="pct"/>
                <w:vAlign w:val="bottom"/>
              </w:tcPr>
              <w:p w14:paraId="5A93D4D7" w14:textId="77777777" w:rsidR="00650259" w:rsidRPr="00846B76" w:rsidRDefault="0090596C" w:rsidP="0090596C">
                <w:pPr>
                  <w:pStyle w:val="NormalIndent"/>
                </w:pPr>
                <w:r w:rsidRPr="0090596C">
                  <w:t>City/State/Zip</w:t>
                </w:r>
              </w:p>
            </w:tc>
          </w:sdtContent>
        </w:sdt>
        <w:tc>
          <w:tcPr>
            <w:tcW w:w="3654" w:type="pct"/>
            <w:gridSpan w:val="3"/>
            <w:tcBorders>
              <w:bottom w:val="single" w:sz="4" w:space="0" w:color="auto"/>
            </w:tcBorders>
            <w:vAlign w:val="bottom"/>
          </w:tcPr>
          <w:p w14:paraId="74591232" w14:textId="77777777" w:rsidR="00650259" w:rsidRPr="00846B76" w:rsidRDefault="00650259" w:rsidP="007F7B5D">
            <w:pPr>
              <w:spacing w:before="120"/>
            </w:pPr>
          </w:p>
        </w:tc>
      </w:tr>
      <w:tr w:rsidR="00650259" w:rsidRPr="00846B76" w14:paraId="1F0A2507" w14:textId="77777777" w:rsidTr="00CF70C0">
        <w:sdt>
          <w:sdtPr>
            <w:id w:val="83577009"/>
            <w:placeholder>
              <w:docPart w:val="5AB993806D3E468584DAF1BE851FC9E2"/>
            </w:placeholder>
            <w:temporary/>
            <w:showingPlcHdr/>
            <w15:appearance w15:val="hidden"/>
          </w:sdtPr>
          <w:sdtEndPr/>
          <w:sdtContent>
            <w:tc>
              <w:tcPr>
                <w:tcW w:w="1346" w:type="pct"/>
                <w:vAlign w:val="bottom"/>
              </w:tcPr>
              <w:p w14:paraId="04C7C35A" w14:textId="77777777" w:rsidR="00650259" w:rsidRPr="00846B76" w:rsidRDefault="0090596C" w:rsidP="0090596C">
                <w:pPr>
                  <w:pStyle w:val="NormalIndent"/>
                </w:pPr>
                <w:r w:rsidRPr="0090596C">
                  <w:t>Phone</w:t>
                </w:r>
              </w:p>
            </w:tc>
          </w:sdtContent>
        </w:sdt>
        <w:tc>
          <w:tcPr>
            <w:tcW w:w="1475" w:type="pct"/>
            <w:tcBorders>
              <w:bottom w:val="single" w:sz="4" w:space="0" w:color="auto"/>
            </w:tcBorders>
            <w:vAlign w:val="bottom"/>
          </w:tcPr>
          <w:p w14:paraId="7E9E0F2F" w14:textId="77777777" w:rsidR="00650259" w:rsidRPr="00846B76" w:rsidRDefault="00650259" w:rsidP="007F7B5D">
            <w:pPr>
              <w:spacing w:before="120"/>
            </w:pPr>
          </w:p>
        </w:tc>
        <w:sdt>
          <w:sdtPr>
            <w:id w:val="-1074967882"/>
            <w:placeholder>
              <w:docPart w:val="FF08067CF9BB4A05882AAB0C74FD39CB"/>
            </w:placeholder>
            <w:temporary/>
            <w:showingPlcHdr/>
            <w15:appearance w15:val="hidden"/>
          </w:sdtPr>
          <w:sdtEndPr/>
          <w:sdtContent>
            <w:tc>
              <w:tcPr>
                <w:tcW w:w="897" w:type="pct"/>
                <w:vAlign w:val="bottom"/>
              </w:tcPr>
              <w:p w14:paraId="10B986D2" w14:textId="77777777" w:rsidR="00650259" w:rsidRPr="00846B76" w:rsidRDefault="0090596C" w:rsidP="0090596C">
                <w:r w:rsidRPr="0090596C">
                  <w:t>Alt Phone</w:t>
                </w:r>
              </w:p>
            </w:tc>
          </w:sdtContent>
        </w:sdt>
        <w:tc>
          <w:tcPr>
            <w:tcW w:w="1282" w:type="pct"/>
            <w:tcBorders>
              <w:bottom w:val="single" w:sz="4" w:space="0" w:color="auto"/>
            </w:tcBorders>
            <w:vAlign w:val="bottom"/>
          </w:tcPr>
          <w:p w14:paraId="3875ECCC" w14:textId="77777777" w:rsidR="00650259" w:rsidRPr="00846B76" w:rsidRDefault="00650259" w:rsidP="007F7B5D">
            <w:pPr>
              <w:spacing w:before="120"/>
            </w:pPr>
          </w:p>
        </w:tc>
      </w:tr>
      <w:tr w:rsidR="00CF70C0" w:rsidRPr="00846B76" w14:paraId="58F7422E" w14:textId="77777777" w:rsidTr="00CF70C0">
        <w:tc>
          <w:tcPr>
            <w:tcW w:w="1346" w:type="pct"/>
            <w:vAlign w:val="bottom"/>
          </w:tcPr>
          <w:p w14:paraId="393F8D78" w14:textId="6EFC71EE" w:rsidR="00CF70C0" w:rsidRDefault="00CF70C0" w:rsidP="0090596C">
            <w:pPr>
              <w:pStyle w:val="NormalIndent"/>
            </w:pPr>
            <w:r>
              <w:t>Gender</w:t>
            </w:r>
          </w:p>
        </w:tc>
        <w:tc>
          <w:tcPr>
            <w:tcW w:w="1475" w:type="pct"/>
            <w:tcBorders>
              <w:bottom w:val="single" w:sz="4" w:space="0" w:color="auto"/>
            </w:tcBorders>
            <w:vAlign w:val="bottom"/>
          </w:tcPr>
          <w:p w14:paraId="5622F927" w14:textId="77777777" w:rsidR="00CF70C0" w:rsidRPr="00846B76" w:rsidRDefault="00CF70C0" w:rsidP="007F7B5D">
            <w:pPr>
              <w:spacing w:before="120"/>
            </w:pPr>
          </w:p>
        </w:tc>
        <w:tc>
          <w:tcPr>
            <w:tcW w:w="897" w:type="pct"/>
            <w:vAlign w:val="bottom"/>
          </w:tcPr>
          <w:p w14:paraId="16BD2EBA" w14:textId="091478C7" w:rsidR="00CF70C0" w:rsidRDefault="00CF70C0" w:rsidP="0090596C">
            <w:r>
              <w:t xml:space="preserve">Ethnicity </w:t>
            </w:r>
          </w:p>
        </w:tc>
        <w:tc>
          <w:tcPr>
            <w:tcW w:w="1282" w:type="pct"/>
            <w:tcBorders>
              <w:bottom w:val="single" w:sz="4" w:space="0" w:color="auto"/>
            </w:tcBorders>
            <w:vAlign w:val="bottom"/>
          </w:tcPr>
          <w:p w14:paraId="72B65C13" w14:textId="77777777" w:rsidR="00CF70C0" w:rsidRPr="00846B76" w:rsidRDefault="00CF70C0" w:rsidP="007F7B5D">
            <w:pPr>
              <w:spacing w:before="120"/>
            </w:pPr>
          </w:p>
        </w:tc>
      </w:tr>
      <w:tr w:rsidR="00CF70C0" w:rsidRPr="00846B76" w14:paraId="72451427" w14:textId="77777777" w:rsidTr="00CF70C0">
        <w:tc>
          <w:tcPr>
            <w:tcW w:w="1346" w:type="pct"/>
            <w:vAlign w:val="bottom"/>
          </w:tcPr>
          <w:p w14:paraId="327D5CE0" w14:textId="0325C6F6" w:rsidR="00CF70C0" w:rsidRDefault="00CF70C0" w:rsidP="0090596C">
            <w:pPr>
              <w:pStyle w:val="NormalIndent"/>
            </w:pPr>
            <w:r>
              <w:t>Height</w:t>
            </w:r>
          </w:p>
        </w:tc>
        <w:tc>
          <w:tcPr>
            <w:tcW w:w="1475" w:type="pct"/>
            <w:tcBorders>
              <w:bottom w:val="single" w:sz="4" w:space="0" w:color="auto"/>
            </w:tcBorders>
            <w:vAlign w:val="bottom"/>
          </w:tcPr>
          <w:p w14:paraId="0E60BE44" w14:textId="77777777" w:rsidR="00CF70C0" w:rsidRPr="00846B76" w:rsidRDefault="00CF70C0" w:rsidP="007F7B5D">
            <w:pPr>
              <w:spacing w:before="120"/>
            </w:pPr>
          </w:p>
        </w:tc>
        <w:tc>
          <w:tcPr>
            <w:tcW w:w="897" w:type="pct"/>
            <w:vAlign w:val="bottom"/>
          </w:tcPr>
          <w:p w14:paraId="306FF5B8" w14:textId="6A45027C" w:rsidR="00CF70C0" w:rsidRDefault="00CF70C0" w:rsidP="0090596C">
            <w:r>
              <w:t>Weight</w:t>
            </w:r>
          </w:p>
        </w:tc>
        <w:tc>
          <w:tcPr>
            <w:tcW w:w="1282" w:type="pct"/>
            <w:tcBorders>
              <w:bottom w:val="single" w:sz="4" w:space="0" w:color="auto"/>
            </w:tcBorders>
            <w:vAlign w:val="bottom"/>
          </w:tcPr>
          <w:p w14:paraId="52326477" w14:textId="77777777" w:rsidR="00CF70C0" w:rsidRPr="00846B76" w:rsidRDefault="00CF70C0" w:rsidP="007F7B5D">
            <w:pPr>
              <w:spacing w:before="120"/>
            </w:pPr>
          </w:p>
        </w:tc>
      </w:tr>
      <w:tr w:rsidR="00650259" w:rsidRPr="00846B76" w14:paraId="313EA371" w14:textId="77777777" w:rsidTr="00CF70C0">
        <w:sdt>
          <w:sdtPr>
            <w:id w:val="-965116832"/>
            <w:placeholder>
              <w:docPart w:val="B769D0D0A6B84D85AF70C2069FB14CA1"/>
            </w:placeholder>
            <w:temporary/>
            <w:showingPlcHdr/>
            <w15:appearance w15:val="hidden"/>
          </w:sdtPr>
          <w:sdtEndPr/>
          <w:sdtContent>
            <w:tc>
              <w:tcPr>
                <w:tcW w:w="1346" w:type="pct"/>
                <w:vAlign w:val="bottom"/>
              </w:tcPr>
              <w:p w14:paraId="633B4BFE" w14:textId="77777777" w:rsidR="00650259" w:rsidRPr="00846B76" w:rsidRDefault="0090596C" w:rsidP="0090596C">
                <w:pPr>
                  <w:pStyle w:val="NormalIndent"/>
                </w:pPr>
                <w:r w:rsidRPr="0090596C">
                  <w:t>Email</w:t>
                </w:r>
              </w:p>
            </w:tc>
          </w:sdtContent>
        </w:sdt>
        <w:tc>
          <w:tcPr>
            <w:tcW w:w="3654" w:type="pct"/>
            <w:gridSpan w:val="3"/>
            <w:tcBorders>
              <w:bottom w:val="single" w:sz="4" w:space="0" w:color="auto"/>
            </w:tcBorders>
            <w:vAlign w:val="bottom"/>
          </w:tcPr>
          <w:p w14:paraId="74DF2FEE" w14:textId="77777777" w:rsidR="00650259" w:rsidRPr="00846B76" w:rsidRDefault="00650259" w:rsidP="007F7B5D">
            <w:pPr>
              <w:spacing w:before="120"/>
            </w:pPr>
          </w:p>
        </w:tc>
      </w:tr>
      <w:tr w:rsidR="00650259" w:rsidRPr="00846B76" w14:paraId="61B2137D" w14:textId="77777777" w:rsidTr="00977F99">
        <w:trPr>
          <w:trHeight w:val="54"/>
        </w:trPr>
        <w:tc>
          <w:tcPr>
            <w:tcW w:w="5000" w:type="pct"/>
            <w:gridSpan w:val="4"/>
            <w:shd w:val="clear" w:color="auto" w:fill="auto"/>
          </w:tcPr>
          <w:p w14:paraId="4B10E1C5" w14:textId="77777777" w:rsidR="00650259" w:rsidRPr="00846B76" w:rsidRDefault="00650259" w:rsidP="00977F99">
            <w:pPr>
              <w:rPr>
                <w:rFonts w:asciiTheme="majorHAnsi" w:hAnsiTheme="majorHAnsi"/>
                <w:b/>
                <w:sz w:val="8"/>
              </w:rPr>
            </w:pPr>
          </w:p>
        </w:tc>
      </w:tr>
      <w:tr w:rsidR="0090596C" w:rsidRPr="0090596C" w14:paraId="0082698C" w14:textId="77777777" w:rsidTr="0090596C">
        <w:tc>
          <w:tcPr>
            <w:tcW w:w="5000" w:type="pct"/>
            <w:gridSpan w:val="4"/>
            <w:shd w:val="clear" w:color="auto" w:fill="731F1C" w:themeFill="accent5"/>
          </w:tcPr>
          <w:p w14:paraId="07A282D9" w14:textId="0E87BF48" w:rsidR="00650259" w:rsidRPr="0090596C" w:rsidRDefault="00CF70C0" w:rsidP="0090596C">
            <w:pPr>
              <w:pStyle w:val="Heading1"/>
              <w:outlineLvl w:val="0"/>
            </w:pPr>
            <w:r>
              <w:t>Emergency Contact Number One</w:t>
            </w:r>
          </w:p>
        </w:tc>
      </w:tr>
      <w:tr w:rsidR="00650259" w:rsidRPr="00846B76" w14:paraId="2B4392EC" w14:textId="77777777" w:rsidTr="00CF70C0">
        <w:sdt>
          <w:sdtPr>
            <w:id w:val="1384843028"/>
            <w:placeholder>
              <w:docPart w:val="451377C7664246A19DD18372D10C4869"/>
            </w:placeholder>
            <w:temporary/>
            <w:showingPlcHdr/>
            <w15:appearance w15:val="hidden"/>
          </w:sdtPr>
          <w:sdtEndPr/>
          <w:sdtContent>
            <w:tc>
              <w:tcPr>
                <w:tcW w:w="1346" w:type="pct"/>
                <w:vAlign w:val="bottom"/>
              </w:tcPr>
              <w:p w14:paraId="2617C181" w14:textId="77777777" w:rsidR="00650259" w:rsidRPr="00846B76" w:rsidRDefault="0090596C" w:rsidP="00F52451">
                <w:pPr>
                  <w:pStyle w:val="NormalIndent"/>
                </w:pPr>
                <w:r w:rsidRPr="0090596C">
                  <w:t>First Name</w:t>
                </w:r>
              </w:p>
            </w:tc>
          </w:sdtContent>
        </w:sdt>
        <w:tc>
          <w:tcPr>
            <w:tcW w:w="3654" w:type="pct"/>
            <w:gridSpan w:val="3"/>
            <w:tcBorders>
              <w:bottom w:val="single" w:sz="4" w:space="0" w:color="auto"/>
            </w:tcBorders>
            <w:vAlign w:val="bottom"/>
          </w:tcPr>
          <w:p w14:paraId="78673AB1" w14:textId="77777777" w:rsidR="00650259" w:rsidRPr="00846B76" w:rsidRDefault="00650259" w:rsidP="007F7B5D">
            <w:pPr>
              <w:spacing w:before="120"/>
            </w:pPr>
          </w:p>
        </w:tc>
      </w:tr>
      <w:tr w:rsidR="00650259" w:rsidRPr="00846B76" w14:paraId="2BAB45DA" w14:textId="77777777" w:rsidTr="00CF70C0">
        <w:sdt>
          <w:sdtPr>
            <w:id w:val="1166290108"/>
            <w:placeholder>
              <w:docPart w:val="B2993A8DD7DD46D29A9CCC6561D3AAF3"/>
            </w:placeholder>
            <w:temporary/>
            <w:showingPlcHdr/>
            <w15:appearance w15:val="hidden"/>
          </w:sdtPr>
          <w:sdtEndPr/>
          <w:sdtContent>
            <w:tc>
              <w:tcPr>
                <w:tcW w:w="1346" w:type="pct"/>
                <w:vAlign w:val="bottom"/>
              </w:tcPr>
              <w:p w14:paraId="5A683848" w14:textId="77777777" w:rsidR="00650259" w:rsidRPr="00846B76" w:rsidRDefault="0090596C" w:rsidP="00F52451">
                <w:pPr>
                  <w:pStyle w:val="NormalIndent"/>
                </w:pPr>
                <w:r w:rsidRPr="0090596C">
                  <w:t>Last Name</w:t>
                </w:r>
              </w:p>
            </w:tc>
          </w:sdtContent>
        </w:sdt>
        <w:tc>
          <w:tcPr>
            <w:tcW w:w="3654" w:type="pct"/>
            <w:gridSpan w:val="3"/>
            <w:tcBorders>
              <w:top w:val="single" w:sz="4" w:space="0" w:color="auto"/>
              <w:bottom w:val="single" w:sz="4" w:space="0" w:color="auto"/>
            </w:tcBorders>
            <w:vAlign w:val="bottom"/>
          </w:tcPr>
          <w:p w14:paraId="6B44061C" w14:textId="77777777" w:rsidR="00650259" w:rsidRPr="00846B76" w:rsidRDefault="00650259" w:rsidP="007F7B5D">
            <w:pPr>
              <w:spacing w:before="120"/>
            </w:pPr>
          </w:p>
        </w:tc>
      </w:tr>
      <w:tr w:rsidR="00650259" w:rsidRPr="00846B76" w14:paraId="7045E03D" w14:textId="77777777" w:rsidTr="00CF70C0">
        <w:sdt>
          <w:sdtPr>
            <w:id w:val="946660661"/>
            <w:placeholder>
              <w:docPart w:val="6DC1FE7AB6874C73A2EC9113B901F50C"/>
            </w:placeholder>
            <w:temporary/>
            <w:showingPlcHdr/>
            <w15:appearance w15:val="hidden"/>
          </w:sdtPr>
          <w:sdtEndPr/>
          <w:sdtContent>
            <w:tc>
              <w:tcPr>
                <w:tcW w:w="1346" w:type="pct"/>
                <w:vAlign w:val="bottom"/>
              </w:tcPr>
              <w:p w14:paraId="64A38267" w14:textId="77777777" w:rsidR="00650259" w:rsidRDefault="0090596C" w:rsidP="00F52451">
                <w:pPr>
                  <w:pStyle w:val="NormalIndent"/>
                </w:pPr>
                <w:r w:rsidRPr="0090596C">
                  <w:t>Cell Phone</w:t>
                </w:r>
              </w:p>
            </w:tc>
          </w:sdtContent>
        </w:sdt>
        <w:tc>
          <w:tcPr>
            <w:tcW w:w="1475" w:type="pct"/>
            <w:tcBorders>
              <w:top w:val="single" w:sz="4" w:space="0" w:color="auto"/>
              <w:bottom w:val="single" w:sz="4" w:space="0" w:color="auto"/>
            </w:tcBorders>
            <w:vAlign w:val="bottom"/>
          </w:tcPr>
          <w:p w14:paraId="6FCE8AD2" w14:textId="77777777" w:rsidR="00650259" w:rsidRPr="00846B76" w:rsidRDefault="00650259" w:rsidP="007F7B5D">
            <w:pPr>
              <w:spacing w:before="120"/>
            </w:pPr>
          </w:p>
        </w:tc>
        <w:sdt>
          <w:sdtPr>
            <w:id w:val="-1223447272"/>
            <w:placeholder>
              <w:docPart w:val="9BCAC91B94AC48E2B47E60A060044675"/>
            </w:placeholder>
            <w:temporary/>
            <w:showingPlcHdr/>
            <w15:appearance w15:val="hidden"/>
          </w:sdtPr>
          <w:sdtEndPr/>
          <w:sdtContent>
            <w:tc>
              <w:tcPr>
                <w:tcW w:w="897" w:type="pct"/>
                <w:tcBorders>
                  <w:top w:val="single" w:sz="4" w:space="0" w:color="auto"/>
                </w:tcBorders>
                <w:vAlign w:val="bottom"/>
              </w:tcPr>
              <w:p w14:paraId="61B09F96" w14:textId="77777777" w:rsidR="00650259" w:rsidRDefault="0090596C" w:rsidP="00F52451">
                <w:r w:rsidRPr="0090596C">
                  <w:t>Work Phone</w:t>
                </w:r>
              </w:p>
            </w:tc>
          </w:sdtContent>
        </w:sdt>
        <w:tc>
          <w:tcPr>
            <w:tcW w:w="1282" w:type="pct"/>
            <w:tcBorders>
              <w:top w:val="single" w:sz="4" w:space="0" w:color="auto"/>
              <w:bottom w:val="single" w:sz="4" w:space="0" w:color="auto"/>
            </w:tcBorders>
            <w:vAlign w:val="bottom"/>
          </w:tcPr>
          <w:p w14:paraId="4FE71CBA" w14:textId="77777777" w:rsidR="00650259" w:rsidRPr="00846B76" w:rsidRDefault="00650259" w:rsidP="007F7B5D">
            <w:pPr>
              <w:spacing w:before="120"/>
            </w:pPr>
          </w:p>
        </w:tc>
      </w:tr>
      <w:tr w:rsidR="00CB4F12" w:rsidRPr="00846B76" w14:paraId="54A8EB7B" w14:textId="77777777" w:rsidTr="00CF70C0">
        <w:tc>
          <w:tcPr>
            <w:tcW w:w="1346" w:type="pct"/>
            <w:vAlign w:val="bottom"/>
          </w:tcPr>
          <w:p w14:paraId="31CB46AD" w14:textId="2C172AD2" w:rsidR="00CB4F12" w:rsidRDefault="00CB4F12" w:rsidP="00F52451">
            <w:pPr>
              <w:pStyle w:val="NormalIndent"/>
            </w:pPr>
            <w:r>
              <w:t>Relationship</w:t>
            </w:r>
          </w:p>
        </w:tc>
        <w:tc>
          <w:tcPr>
            <w:tcW w:w="1475" w:type="pct"/>
            <w:tcBorders>
              <w:top w:val="single" w:sz="4" w:space="0" w:color="auto"/>
              <w:bottom w:val="single" w:sz="4" w:space="0" w:color="auto"/>
            </w:tcBorders>
            <w:vAlign w:val="bottom"/>
          </w:tcPr>
          <w:p w14:paraId="5E632028" w14:textId="77777777" w:rsidR="00CB4F12" w:rsidRPr="00846B76" w:rsidRDefault="00CB4F12" w:rsidP="007F7B5D">
            <w:pPr>
              <w:spacing w:before="120"/>
            </w:pPr>
          </w:p>
        </w:tc>
        <w:tc>
          <w:tcPr>
            <w:tcW w:w="897" w:type="pct"/>
            <w:tcBorders>
              <w:top w:val="single" w:sz="4" w:space="0" w:color="auto"/>
            </w:tcBorders>
            <w:vAlign w:val="bottom"/>
          </w:tcPr>
          <w:p w14:paraId="1BD5790C" w14:textId="30B0C9EF" w:rsidR="00CB4F12" w:rsidRDefault="00CB4F12" w:rsidP="00F52451">
            <w:r>
              <w:t xml:space="preserve">Permission to Discuss Emergency </w:t>
            </w:r>
          </w:p>
        </w:tc>
        <w:tc>
          <w:tcPr>
            <w:tcW w:w="1282" w:type="pct"/>
            <w:tcBorders>
              <w:top w:val="single" w:sz="4" w:space="0" w:color="auto"/>
              <w:bottom w:val="single" w:sz="4" w:space="0" w:color="auto"/>
            </w:tcBorders>
            <w:vAlign w:val="bottom"/>
          </w:tcPr>
          <w:p w14:paraId="67918504" w14:textId="77777777" w:rsidR="00CB4F12" w:rsidRPr="00846B76" w:rsidRDefault="00CB4F12" w:rsidP="007F7B5D">
            <w:pPr>
              <w:spacing w:before="120"/>
            </w:pPr>
          </w:p>
        </w:tc>
      </w:tr>
      <w:tr w:rsidR="00650259" w:rsidRPr="00846B76" w14:paraId="40C10088" w14:textId="77777777" w:rsidTr="00CF70C0">
        <w:sdt>
          <w:sdtPr>
            <w:id w:val="1334104394"/>
            <w:placeholder>
              <w:docPart w:val="50CBA6FAFFDC424BA2345C7A2074E55B"/>
            </w:placeholder>
            <w:temporary/>
            <w:showingPlcHdr/>
            <w15:appearance w15:val="hidden"/>
          </w:sdtPr>
          <w:sdtEndPr/>
          <w:sdtContent>
            <w:tc>
              <w:tcPr>
                <w:tcW w:w="1346" w:type="pct"/>
                <w:vAlign w:val="bottom"/>
              </w:tcPr>
              <w:p w14:paraId="43B867BD" w14:textId="77777777" w:rsidR="00650259" w:rsidRPr="00846B76" w:rsidRDefault="0090596C" w:rsidP="00F52451">
                <w:pPr>
                  <w:pStyle w:val="NormalIndent"/>
                </w:pPr>
                <w:r w:rsidRPr="0090596C">
                  <w:t>Email</w:t>
                </w:r>
              </w:p>
            </w:tc>
          </w:sdtContent>
        </w:sdt>
        <w:tc>
          <w:tcPr>
            <w:tcW w:w="3654" w:type="pct"/>
            <w:gridSpan w:val="3"/>
            <w:tcBorders>
              <w:bottom w:val="single" w:sz="4" w:space="0" w:color="auto"/>
            </w:tcBorders>
            <w:vAlign w:val="bottom"/>
          </w:tcPr>
          <w:p w14:paraId="1470A6F0" w14:textId="77777777" w:rsidR="00650259" w:rsidRPr="00846B76" w:rsidRDefault="00650259" w:rsidP="007F7B5D">
            <w:pPr>
              <w:spacing w:before="120"/>
            </w:pPr>
          </w:p>
        </w:tc>
      </w:tr>
      <w:tr w:rsidR="00650259" w:rsidRPr="00846B76" w14:paraId="661C7390" w14:textId="77777777" w:rsidTr="00F52451">
        <w:trPr>
          <w:trHeight w:val="54"/>
        </w:trPr>
        <w:tc>
          <w:tcPr>
            <w:tcW w:w="5000" w:type="pct"/>
            <w:gridSpan w:val="4"/>
            <w:shd w:val="clear" w:color="auto" w:fill="auto"/>
          </w:tcPr>
          <w:p w14:paraId="34240D3C" w14:textId="77777777" w:rsidR="00650259" w:rsidRPr="00846B76" w:rsidRDefault="00650259" w:rsidP="00977F99">
            <w:pPr>
              <w:rPr>
                <w:rFonts w:asciiTheme="majorHAnsi" w:hAnsiTheme="majorHAnsi"/>
                <w:b/>
                <w:sz w:val="8"/>
              </w:rPr>
            </w:pPr>
          </w:p>
        </w:tc>
      </w:tr>
      <w:tr w:rsidR="0090596C" w:rsidRPr="0090596C" w14:paraId="0EEEF648" w14:textId="77777777" w:rsidTr="0090596C">
        <w:tc>
          <w:tcPr>
            <w:tcW w:w="5000" w:type="pct"/>
            <w:gridSpan w:val="4"/>
            <w:shd w:val="clear" w:color="auto" w:fill="731F1C" w:themeFill="accent5"/>
          </w:tcPr>
          <w:p w14:paraId="6C8A4110" w14:textId="0FB4AC2B" w:rsidR="00650259" w:rsidRPr="0090596C" w:rsidRDefault="00CF70C0" w:rsidP="0090596C">
            <w:pPr>
              <w:pStyle w:val="Heading1"/>
              <w:outlineLvl w:val="0"/>
            </w:pPr>
            <w:bookmarkStart w:id="0" w:name="_Hlk521325947"/>
            <w:r>
              <w:t>Emergency Contact Number Two</w:t>
            </w:r>
          </w:p>
        </w:tc>
      </w:tr>
      <w:tr w:rsidR="00650259" w:rsidRPr="00846B76" w14:paraId="4518921A" w14:textId="77777777" w:rsidTr="00CF70C0">
        <w:bookmarkEnd w:id="0" w:displacedByCustomXml="next"/>
        <w:sdt>
          <w:sdtPr>
            <w:id w:val="-2047821762"/>
            <w:placeholder>
              <w:docPart w:val="E77DFDDBB1014CC29C73FD8FE06A8E25"/>
            </w:placeholder>
            <w:temporary/>
            <w:showingPlcHdr/>
            <w15:appearance w15:val="hidden"/>
          </w:sdtPr>
          <w:sdtEndPr/>
          <w:sdtContent>
            <w:tc>
              <w:tcPr>
                <w:tcW w:w="1346" w:type="pct"/>
                <w:vAlign w:val="bottom"/>
              </w:tcPr>
              <w:p w14:paraId="006AD831" w14:textId="77777777" w:rsidR="00650259" w:rsidRPr="00F52451" w:rsidRDefault="00F52451" w:rsidP="00F52451">
                <w:pPr>
                  <w:pStyle w:val="NormalIndent"/>
                </w:pPr>
                <w:r w:rsidRPr="00F52451">
                  <w:rPr>
                    <w:rStyle w:val="PlaceholderText"/>
                    <w:color w:val="auto"/>
                  </w:rPr>
                  <w:t>First Name</w:t>
                </w:r>
              </w:p>
            </w:tc>
          </w:sdtContent>
        </w:sdt>
        <w:tc>
          <w:tcPr>
            <w:tcW w:w="3654" w:type="pct"/>
            <w:gridSpan w:val="3"/>
            <w:tcBorders>
              <w:bottom w:val="single" w:sz="4" w:space="0" w:color="auto"/>
            </w:tcBorders>
            <w:vAlign w:val="bottom"/>
          </w:tcPr>
          <w:p w14:paraId="1DF46D7A" w14:textId="77777777" w:rsidR="00650259" w:rsidRPr="00846B76" w:rsidRDefault="00650259" w:rsidP="007F7B5D">
            <w:pPr>
              <w:spacing w:before="120"/>
            </w:pPr>
          </w:p>
        </w:tc>
      </w:tr>
      <w:tr w:rsidR="00650259" w:rsidRPr="00846B76" w14:paraId="40874A91" w14:textId="77777777" w:rsidTr="00CF70C0">
        <w:sdt>
          <w:sdtPr>
            <w:id w:val="-1368443858"/>
            <w:placeholder>
              <w:docPart w:val="06418290ED0E46C38E8F9A9C7F5F3E65"/>
            </w:placeholder>
            <w:temporary/>
            <w:showingPlcHdr/>
            <w15:appearance w15:val="hidden"/>
          </w:sdtPr>
          <w:sdtEndPr/>
          <w:sdtContent>
            <w:tc>
              <w:tcPr>
                <w:tcW w:w="1346" w:type="pct"/>
                <w:vAlign w:val="bottom"/>
              </w:tcPr>
              <w:p w14:paraId="5AA9B7F0" w14:textId="77777777" w:rsidR="00650259" w:rsidRPr="00F52451" w:rsidRDefault="00F52451" w:rsidP="00F52451">
                <w:pPr>
                  <w:pStyle w:val="NormalIndent"/>
                </w:pPr>
                <w:r w:rsidRPr="00F52451">
                  <w:rPr>
                    <w:rStyle w:val="PlaceholderText"/>
                    <w:color w:val="auto"/>
                  </w:rPr>
                  <w:t>Last Name</w:t>
                </w:r>
              </w:p>
            </w:tc>
          </w:sdtContent>
        </w:sdt>
        <w:tc>
          <w:tcPr>
            <w:tcW w:w="3654" w:type="pct"/>
            <w:gridSpan w:val="3"/>
            <w:tcBorders>
              <w:top w:val="single" w:sz="4" w:space="0" w:color="auto"/>
              <w:bottom w:val="single" w:sz="4" w:space="0" w:color="auto"/>
            </w:tcBorders>
            <w:vAlign w:val="bottom"/>
          </w:tcPr>
          <w:p w14:paraId="3C025518" w14:textId="77777777" w:rsidR="00650259" w:rsidRPr="00846B76" w:rsidRDefault="00650259" w:rsidP="007F7B5D">
            <w:pPr>
              <w:spacing w:before="120"/>
            </w:pPr>
          </w:p>
        </w:tc>
      </w:tr>
      <w:tr w:rsidR="00650259" w:rsidRPr="00846B76" w14:paraId="2643F79F" w14:textId="77777777" w:rsidTr="00CF70C0">
        <w:sdt>
          <w:sdtPr>
            <w:id w:val="-201941420"/>
            <w:placeholder>
              <w:docPart w:val="FC2332BA23F948ACA70251C0BEB26A8D"/>
            </w:placeholder>
            <w:temporary/>
            <w:showingPlcHdr/>
            <w15:appearance w15:val="hidden"/>
          </w:sdtPr>
          <w:sdtEndPr/>
          <w:sdtContent>
            <w:tc>
              <w:tcPr>
                <w:tcW w:w="1346" w:type="pct"/>
                <w:vAlign w:val="bottom"/>
              </w:tcPr>
              <w:p w14:paraId="21447624" w14:textId="77777777" w:rsidR="00650259" w:rsidRPr="00F52451" w:rsidRDefault="00F52451" w:rsidP="00F52451">
                <w:pPr>
                  <w:pStyle w:val="NormalIndent"/>
                </w:pPr>
                <w:r w:rsidRPr="00F52451">
                  <w:rPr>
                    <w:rStyle w:val="PlaceholderText"/>
                    <w:color w:val="auto"/>
                  </w:rPr>
                  <w:t>Cell Phone</w:t>
                </w:r>
              </w:p>
            </w:tc>
          </w:sdtContent>
        </w:sdt>
        <w:tc>
          <w:tcPr>
            <w:tcW w:w="1475" w:type="pct"/>
            <w:tcBorders>
              <w:top w:val="single" w:sz="4" w:space="0" w:color="auto"/>
              <w:bottom w:val="single" w:sz="4" w:space="0" w:color="auto"/>
            </w:tcBorders>
            <w:vAlign w:val="bottom"/>
          </w:tcPr>
          <w:p w14:paraId="5A751845" w14:textId="77777777" w:rsidR="00650259" w:rsidRPr="00846B76" w:rsidRDefault="00650259" w:rsidP="007F7B5D">
            <w:pPr>
              <w:spacing w:before="120"/>
            </w:pPr>
          </w:p>
        </w:tc>
        <w:sdt>
          <w:sdtPr>
            <w:id w:val="-448942189"/>
            <w:placeholder>
              <w:docPart w:val="708A2D54FEB04428A8F3152526E6339A"/>
            </w:placeholder>
            <w:temporary/>
            <w:showingPlcHdr/>
            <w15:appearance w15:val="hidden"/>
          </w:sdtPr>
          <w:sdtEndPr/>
          <w:sdtContent>
            <w:tc>
              <w:tcPr>
                <w:tcW w:w="897" w:type="pct"/>
                <w:tcBorders>
                  <w:top w:val="single" w:sz="4" w:space="0" w:color="auto"/>
                </w:tcBorders>
                <w:vAlign w:val="bottom"/>
              </w:tcPr>
              <w:p w14:paraId="5930FD0F" w14:textId="77777777" w:rsidR="00650259" w:rsidRPr="00F52451" w:rsidRDefault="00F52451" w:rsidP="00F52451">
                <w:r w:rsidRPr="00F52451">
                  <w:t>Work Phone</w:t>
                </w:r>
              </w:p>
            </w:tc>
          </w:sdtContent>
        </w:sdt>
        <w:tc>
          <w:tcPr>
            <w:tcW w:w="1282" w:type="pct"/>
            <w:tcBorders>
              <w:top w:val="single" w:sz="4" w:space="0" w:color="auto"/>
              <w:bottom w:val="single" w:sz="4" w:space="0" w:color="auto"/>
            </w:tcBorders>
            <w:vAlign w:val="bottom"/>
          </w:tcPr>
          <w:p w14:paraId="47691B2A" w14:textId="77777777" w:rsidR="00650259" w:rsidRPr="00846B76" w:rsidRDefault="00650259" w:rsidP="007F7B5D">
            <w:pPr>
              <w:spacing w:before="120"/>
            </w:pPr>
          </w:p>
        </w:tc>
      </w:tr>
      <w:tr w:rsidR="00CB4F12" w:rsidRPr="00846B76" w14:paraId="7907E82B" w14:textId="77777777" w:rsidTr="00CF70C0">
        <w:tc>
          <w:tcPr>
            <w:tcW w:w="1346" w:type="pct"/>
            <w:vAlign w:val="bottom"/>
          </w:tcPr>
          <w:p w14:paraId="657D19F1" w14:textId="6486F2E8" w:rsidR="00CB4F12" w:rsidRDefault="00CB4F12" w:rsidP="00F52451">
            <w:pPr>
              <w:pStyle w:val="NormalIndent"/>
            </w:pPr>
            <w:r>
              <w:t>Relationship</w:t>
            </w:r>
          </w:p>
        </w:tc>
        <w:tc>
          <w:tcPr>
            <w:tcW w:w="1475" w:type="pct"/>
            <w:tcBorders>
              <w:top w:val="single" w:sz="4" w:space="0" w:color="auto"/>
              <w:bottom w:val="single" w:sz="4" w:space="0" w:color="auto"/>
            </w:tcBorders>
            <w:vAlign w:val="bottom"/>
          </w:tcPr>
          <w:p w14:paraId="0B5917B5" w14:textId="77777777" w:rsidR="00CB4F12" w:rsidRPr="00846B76" w:rsidRDefault="00CB4F12" w:rsidP="007F7B5D">
            <w:pPr>
              <w:spacing w:before="120"/>
            </w:pPr>
          </w:p>
        </w:tc>
        <w:tc>
          <w:tcPr>
            <w:tcW w:w="897" w:type="pct"/>
            <w:tcBorders>
              <w:top w:val="single" w:sz="4" w:space="0" w:color="auto"/>
            </w:tcBorders>
            <w:vAlign w:val="bottom"/>
          </w:tcPr>
          <w:p w14:paraId="73EF3678" w14:textId="53E2BB39" w:rsidR="00CB4F12" w:rsidRDefault="00CB4F12" w:rsidP="00F52451">
            <w:r>
              <w:t xml:space="preserve">Permission to Discuss Emergency </w:t>
            </w:r>
          </w:p>
        </w:tc>
        <w:tc>
          <w:tcPr>
            <w:tcW w:w="1282" w:type="pct"/>
            <w:tcBorders>
              <w:top w:val="single" w:sz="4" w:space="0" w:color="auto"/>
              <w:bottom w:val="single" w:sz="4" w:space="0" w:color="auto"/>
            </w:tcBorders>
            <w:vAlign w:val="bottom"/>
          </w:tcPr>
          <w:p w14:paraId="3B0990E1" w14:textId="77777777" w:rsidR="00CB4F12" w:rsidRPr="00846B76" w:rsidRDefault="00CB4F12" w:rsidP="007F7B5D">
            <w:pPr>
              <w:spacing w:before="120"/>
            </w:pPr>
          </w:p>
        </w:tc>
      </w:tr>
      <w:tr w:rsidR="00650259" w:rsidRPr="00846B76" w14:paraId="23D2419F" w14:textId="77777777" w:rsidTr="00CF70C0">
        <w:sdt>
          <w:sdtPr>
            <w:id w:val="-1359804501"/>
            <w:placeholder>
              <w:docPart w:val="22E0830952224C8D83CBFCCDB836EA4D"/>
            </w:placeholder>
            <w:temporary/>
            <w:showingPlcHdr/>
            <w15:appearance w15:val="hidden"/>
          </w:sdtPr>
          <w:sdtEndPr/>
          <w:sdtContent>
            <w:tc>
              <w:tcPr>
                <w:tcW w:w="1346" w:type="pct"/>
                <w:vAlign w:val="bottom"/>
              </w:tcPr>
              <w:p w14:paraId="187F4EAE" w14:textId="77777777" w:rsidR="00650259" w:rsidRPr="00F52451" w:rsidRDefault="00F52451" w:rsidP="00F52451">
                <w:pPr>
                  <w:pStyle w:val="NormalIndent"/>
                </w:pPr>
                <w:r w:rsidRPr="00F52451">
                  <w:t>Email</w:t>
                </w:r>
              </w:p>
            </w:tc>
          </w:sdtContent>
        </w:sdt>
        <w:tc>
          <w:tcPr>
            <w:tcW w:w="3654" w:type="pct"/>
            <w:gridSpan w:val="3"/>
            <w:tcBorders>
              <w:bottom w:val="single" w:sz="4" w:space="0" w:color="auto"/>
            </w:tcBorders>
            <w:vAlign w:val="bottom"/>
          </w:tcPr>
          <w:p w14:paraId="66FA1A5D" w14:textId="77777777" w:rsidR="00650259" w:rsidRPr="00846B76" w:rsidRDefault="00650259" w:rsidP="007F7B5D">
            <w:pPr>
              <w:spacing w:before="120"/>
            </w:pPr>
          </w:p>
        </w:tc>
      </w:tr>
      <w:tr w:rsidR="00650259" w:rsidRPr="00846B76" w14:paraId="6C6BC718" w14:textId="77777777" w:rsidTr="00CF70C0">
        <w:tc>
          <w:tcPr>
            <w:tcW w:w="1346" w:type="pct"/>
            <w:vAlign w:val="bottom"/>
          </w:tcPr>
          <w:p w14:paraId="4B37A9D8" w14:textId="77777777" w:rsidR="00650259" w:rsidRPr="00846B76" w:rsidRDefault="00650259" w:rsidP="0090596C">
            <w:pPr>
              <w:rPr>
                <w:rFonts w:asciiTheme="majorHAnsi" w:hAnsiTheme="majorHAnsi"/>
                <w:b/>
                <w:sz w:val="8"/>
              </w:rPr>
            </w:pPr>
          </w:p>
        </w:tc>
        <w:tc>
          <w:tcPr>
            <w:tcW w:w="3654" w:type="pct"/>
            <w:gridSpan w:val="3"/>
            <w:vAlign w:val="bottom"/>
          </w:tcPr>
          <w:p w14:paraId="317B90B9" w14:textId="77777777" w:rsidR="00650259" w:rsidRPr="00846B76" w:rsidRDefault="00650259" w:rsidP="0090596C">
            <w:pPr>
              <w:rPr>
                <w:rFonts w:asciiTheme="majorHAnsi" w:hAnsiTheme="majorHAnsi"/>
                <w:b/>
                <w:sz w:val="8"/>
              </w:rPr>
            </w:pPr>
          </w:p>
        </w:tc>
      </w:tr>
    </w:tbl>
    <w:p w14:paraId="5A31FC9F" w14:textId="5AF221C6" w:rsidR="00CE6104" w:rsidRDefault="00CE6104" w:rsidP="00E677FE">
      <w:pPr>
        <w:spacing w:after="0"/>
        <w:rPr>
          <w:sz w:val="12"/>
          <w:szCs w:val="16"/>
        </w:rPr>
      </w:pPr>
    </w:p>
    <w:p w14:paraId="16069BBA" w14:textId="1690DD2E" w:rsidR="00CB4F12" w:rsidRDefault="00CB4F12" w:rsidP="00E677FE">
      <w:pPr>
        <w:spacing w:after="0"/>
        <w:rPr>
          <w:sz w:val="12"/>
          <w:szCs w:val="16"/>
        </w:rPr>
      </w:pPr>
    </w:p>
    <w:p w14:paraId="4E81E070" w14:textId="678C0167" w:rsidR="00CB4F12" w:rsidRDefault="00CB4F12" w:rsidP="00E677FE">
      <w:pPr>
        <w:spacing w:after="0"/>
        <w:rPr>
          <w:sz w:val="12"/>
          <w:szCs w:val="16"/>
        </w:rPr>
      </w:pPr>
    </w:p>
    <w:p w14:paraId="011EA8A9" w14:textId="1038FF83" w:rsidR="00CB4F12" w:rsidRDefault="00CB4F12" w:rsidP="00E677FE">
      <w:pPr>
        <w:spacing w:after="0"/>
        <w:rPr>
          <w:sz w:val="12"/>
          <w:szCs w:val="16"/>
        </w:rPr>
      </w:pPr>
    </w:p>
    <w:p w14:paraId="75AF0D32" w14:textId="579A1CE1" w:rsidR="00CB4F12" w:rsidRDefault="00CB4F12" w:rsidP="00E677FE">
      <w:pPr>
        <w:spacing w:after="0"/>
        <w:rPr>
          <w:sz w:val="12"/>
          <w:szCs w:val="16"/>
        </w:rPr>
      </w:pPr>
    </w:p>
    <w:p w14:paraId="4E52C093" w14:textId="57B2A343" w:rsidR="00CB4F12" w:rsidRDefault="00CB4F12" w:rsidP="00E677FE">
      <w:pPr>
        <w:spacing w:after="0"/>
        <w:rPr>
          <w:sz w:val="12"/>
          <w:szCs w:val="16"/>
        </w:rPr>
      </w:pPr>
    </w:p>
    <w:p w14:paraId="7B2E35B3" w14:textId="36CF179A" w:rsidR="00CB4F12" w:rsidRDefault="00CB4F12" w:rsidP="00E677FE">
      <w:pPr>
        <w:spacing w:after="0"/>
        <w:rPr>
          <w:sz w:val="12"/>
          <w:szCs w:val="16"/>
        </w:rPr>
      </w:pPr>
    </w:p>
    <w:p w14:paraId="41C94749" w14:textId="61C09B47" w:rsidR="00CB4F12" w:rsidRDefault="00CB4F12" w:rsidP="00E677FE">
      <w:pPr>
        <w:spacing w:after="0"/>
        <w:rPr>
          <w:sz w:val="12"/>
          <w:szCs w:val="16"/>
        </w:rPr>
      </w:pPr>
    </w:p>
    <w:p w14:paraId="3511D1E1" w14:textId="07AD6B79" w:rsidR="00CB4F12" w:rsidRDefault="00CB4F12" w:rsidP="00E677FE">
      <w:pPr>
        <w:spacing w:after="0"/>
        <w:rPr>
          <w:sz w:val="12"/>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761"/>
        <w:gridCol w:w="1679"/>
        <w:gridCol w:w="2400"/>
      </w:tblGrid>
      <w:tr w:rsidR="00CB4F12" w:rsidRPr="0090596C" w14:paraId="4DCA59F3" w14:textId="77777777" w:rsidTr="009423D3">
        <w:tc>
          <w:tcPr>
            <w:tcW w:w="5000" w:type="pct"/>
            <w:gridSpan w:val="4"/>
            <w:shd w:val="clear" w:color="auto" w:fill="731F1C" w:themeFill="accent5"/>
          </w:tcPr>
          <w:p w14:paraId="01D7C5C2" w14:textId="116E03E2" w:rsidR="00CB4F12" w:rsidRPr="0090596C" w:rsidRDefault="00CB4F12" w:rsidP="009423D3">
            <w:pPr>
              <w:pStyle w:val="Heading1"/>
              <w:outlineLvl w:val="0"/>
            </w:pPr>
            <w:r>
              <w:t>Medical Conditions</w:t>
            </w:r>
          </w:p>
        </w:tc>
      </w:tr>
      <w:tr w:rsidR="00CB4F12" w:rsidRPr="00846B76" w14:paraId="118A8EC7" w14:textId="77777777" w:rsidTr="009423D3">
        <w:tc>
          <w:tcPr>
            <w:tcW w:w="1346" w:type="pct"/>
            <w:vAlign w:val="bottom"/>
          </w:tcPr>
          <w:p w14:paraId="66E99B24" w14:textId="04569A7A" w:rsidR="00CB4F12" w:rsidRPr="00F52451" w:rsidRDefault="00CB4F12" w:rsidP="009423D3">
            <w:pPr>
              <w:pStyle w:val="NormalIndent"/>
            </w:pPr>
            <w:r>
              <w:t>Please list any allergies</w:t>
            </w:r>
          </w:p>
        </w:tc>
        <w:tc>
          <w:tcPr>
            <w:tcW w:w="3654" w:type="pct"/>
            <w:gridSpan w:val="3"/>
            <w:tcBorders>
              <w:bottom w:val="single" w:sz="4" w:space="0" w:color="auto"/>
            </w:tcBorders>
            <w:vAlign w:val="bottom"/>
          </w:tcPr>
          <w:p w14:paraId="2AF19915" w14:textId="77777777" w:rsidR="00CB4F12" w:rsidRPr="00846B76" w:rsidRDefault="00CB4F12" w:rsidP="009423D3">
            <w:pPr>
              <w:spacing w:before="120"/>
            </w:pPr>
          </w:p>
        </w:tc>
      </w:tr>
      <w:tr w:rsidR="00CB4F12" w:rsidRPr="00846B76" w14:paraId="76201288" w14:textId="77777777" w:rsidTr="009423D3">
        <w:tc>
          <w:tcPr>
            <w:tcW w:w="1346" w:type="pct"/>
            <w:vAlign w:val="bottom"/>
          </w:tcPr>
          <w:p w14:paraId="0B941B19" w14:textId="0A2F5136" w:rsidR="00CB4F12" w:rsidRPr="00F52451" w:rsidRDefault="00CB4F12" w:rsidP="009423D3">
            <w:pPr>
              <w:pStyle w:val="NormalIndent"/>
            </w:pPr>
            <w:r>
              <w:t xml:space="preserve">Medical Issues to be aware of in case of an emergency </w:t>
            </w:r>
          </w:p>
        </w:tc>
        <w:tc>
          <w:tcPr>
            <w:tcW w:w="3654" w:type="pct"/>
            <w:gridSpan w:val="3"/>
            <w:tcBorders>
              <w:top w:val="single" w:sz="4" w:space="0" w:color="auto"/>
              <w:bottom w:val="single" w:sz="4" w:space="0" w:color="auto"/>
            </w:tcBorders>
            <w:vAlign w:val="bottom"/>
          </w:tcPr>
          <w:p w14:paraId="4BE04767" w14:textId="77777777" w:rsidR="00CB4F12" w:rsidRPr="00846B76" w:rsidRDefault="00CB4F12" w:rsidP="009423D3">
            <w:pPr>
              <w:spacing w:before="120"/>
            </w:pPr>
          </w:p>
        </w:tc>
      </w:tr>
      <w:tr w:rsidR="00CB4F12" w:rsidRPr="00846B76" w14:paraId="50E77B76" w14:textId="77777777" w:rsidTr="009423D3">
        <w:tc>
          <w:tcPr>
            <w:tcW w:w="1346" w:type="pct"/>
            <w:vAlign w:val="bottom"/>
          </w:tcPr>
          <w:p w14:paraId="4773DC9F" w14:textId="04248B41" w:rsidR="00CB4F12" w:rsidRPr="00F52451" w:rsidRDefault="00CB4F12" w:rsidP="009423D3">
            <w:pPr>
              <w:pStyle w:val="NormalIndent"/>
            </w:pPr>
            <w:r>
              <w:t>Primary Doctor</w:t>
            </w:r>
          </w:p>
        </w:tc>
        <w:tc>
          <w:tcPr>
            <w:tcW w:w="1475" w:type="pct"/>
            <w:tcBorders>
              <w:top w:val="single" w:sz="4" w:space="0" w:color="auto"/>
              <w:bottom w:val="single" w:sz="4" w:space="0" w:color="auto"/>
            </w:tcBorders>
            <w:vAlign w:val="bottom"/>
          </w:tcPr>
          <w:p w14:paraId="42E3AB49" w14:textId="77777777" w:rsidR="00CB4F12" w:rsidRPr="00846B76" w:rsidRDefault="00CB4F12" w:rsidP="009423D3">
            <w:pPr>
              <w:spacing w:before="120"/>
            </w:pPr>
          </w:p>
        </w:tc>
        <w:sdt>
          <w:sdtPr>
            <w:id w:val="635605668"/>
            <w:placeholder>
              <w:docPart w:val="6AAF01C5FFD34C45ABBB57AABB05C098"/>
            </w:placeholder>
            <w:temporary/>
            <w:showingPlcHdr/>
            <w15:appearance w15:val="hidden"/>
          </w:sdtPr>
          <w:sdtEndPr/>
          <w:sdtContent>
            <w:tc>
              <w:tcPr>
                <w:tcW w:w="897" w:type="pct"/>
                <w:tcBorders>
                  <w:top w:val="single" w:sz="4" w:space="0" w:color="auto"/>
                </w:tcBorders>
                <w:vAlign w:val="bottom"/>
              </w:tcPr>
              <w:p w14:paraId="332EDC19" w14:textId="77777777" w:rsidR="00CB4F12" w:rsidRPr="00F52451" w:rsidRDefault="00CB4F12" w:rsidP="009423D3">
                <w:r w:rsidRPr="00F52451">
                  <w:t>Work Phone</w:t>
                </w:r>
              </w:p>
            </w:tc>
          </w:sdtContent>
        </w:sdt>
        <w:tc>
          <w:tcPr>
            <w:tcW w:w="1282" w:type="pct"/>
            <w:tcBorders>
              <w:top w:val="single" w:sz="4" w:space="0" w:color="auto"/>
              <w:bottom w:val="single" w:sz="4" w:space="0" w:color="auto"/>
            </w:tcBorders>
            <w:vAlign w:val="bottom"/>
          </w:tcPr>
          <w:p w14:paraId="27BE76FC" w14:textId="77777777" w:rsidR="00CB4F12" w:rsidRPr="00846B76" w:rsidRDefault="00CB4F12" w:rsidP="009423D3">
            <w:pPr>
              <w:spacing w:before="120"/>
            </w:pPr>
          </w:p>
        </w:tc>
      </w:tr>
    </w:tbl>
    <w:p w14:paraId="2300C66B" w14:textId="406808FF" w:rsidR="00CB4F12" w:rsidRDefault="00CB4F12" w:rsidP="00E677FE">
      <w:pPr>
        <w:spacing w:after="0"/>
        <w:rPr>
          <w:sz w:val="12"/>
          <w:szCs w:val="16"/>
        </w:rPr>
      </w:pPr>
    </w:p>
    <w:p w14:paraId="722DFFBE" w14:textId="69B90572" w:rsidR="00CB4F12" w:rsidRDefault="00CB4F12" w:rsidP="00E677FE">
      <w:pPr>
        <w:spacing w:after="0"/>
        <w:rPr>
          <w:sz w:val="12"/>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B4F12" w:rsidRPr="0090596C" w14:paraId="044D4523" w14:textId="77777777" w:rsidTr="009423D3">
        <w:tc>
          <w:tcPr>
            <w:tcW w:w="5000" w:type="pct"/>
            <w:shd w:val="clear" w:color="auto" w:fill="731F1C" w:themeFill="accent5"/>
          </w:tcPr>
          <w:p w14:paraId="3FADA986" w14:textId="53AF1FA5" w:rsidR="00CB4F12" w:rsidRPr="0090596C" w:rsidRDefault="00CB4F12" w:rsidP="009423D3">
            <w:pPr>
              <w:pStyle w:val="Heading1"/>
              <w:outlineLvl w:val="0"/>
            </w:pPr>
            <w:r>
              <w:t>Authorization of Emergency Medical Treatment</w:t>
            </w:r>
          </w:p>
        </w:tc>
      </w:tr>
    </w:tbl>
    <w:p w14:paraId="7A12D621" w14:textId="005DE0D3" w:rsidR="00CB4F12" w:rsidRDefault="00CB4F12" w:rsidP="00E677FE">
      <w:pPr>
        <w:spacing w:after="0"/>
        <w:rPr>
          <w:sz w:val="12"/>
          <w:szCs w:val="16"/>
        </w:rPr>
      </w:pPr>
    </w:p>
    <w:p w14:paraId="2C86B700" w14:textId="6FF7140F" w:rsidR="00CB4F12" w:rsidRDefault="00CB4F12" w:rsidP="00CB4F12">
      <w:pPr>
        <w:rPr>
          <w:sz w:val="12"/>
          <w:szCs w:val="16"/>
        </w:rPr>
      </w:pPr>
      <w:r>
        <w:rPr>
          <w:noProof/>
          <w:sz w:val="12"/>
          <w:szCs w:val="16"/>
        </w:rPr>
        <mc:AlternateContent>
          <mc:Choice Requires="wps">
            <w:drawing>
              <wp:anchor distT="0" distB="0" distL="114300" distR="114300" simplePos="0" relativeHeight="251659264" behindDoc="0" locked="0" layoutInCell="1" allowOverlap="1" wp14:anchorId="74C9720A" wp14:editId="7383608B">
                <wp:simplePos x="0" y="0"/>
                <wp:positionH relativeFrom="margin">
                  <wp:align>right</wp:align>
                </wp:positionH>
                <wp:positionV relativeFrom="paragraph">
                  <wp:posOffset>179070</wp:posOffset>
                </wp:positionV>
                <wp:extent cx="5895975" cy="17430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895975" cy="1743075"/>
                        </a:xfrm>
                        <a:prstGeom prst="rect">
                          <a:avLst/>
                        </a:prstGeom>
                        <a:solidFill>
                          <a:schemeClr val="lt1"/>
                        </a:solidFill>
                        <a:ln w="6350">
                          <a:solidFill>
                            <a:prstClr val="black"/>
                          </a:solidFill>
                        </a:ln>
                      </wps:spPr>
                      <wps:txbx>
                        <w:txbxContent>
                          <w:p w14:paraId="55D49116" w14:textId="48DC6C36" w:rsidR="00CB4F12" w:rsidRDefault="00CB4F12">
                            <w:r>
                              <w:t>In the event emergency medical aid/</w:t>
                            </w:r>
                            <w:r w:rsidR="00396983">
                              <w:t>treatment</w:t>
                            </w:r>
                            <w:r>
                              <w:t xml:space="preserve"> is required due to illness or injury while being on the property of the agency, I authorize Hooves with H.E.A.R.T</w:t>
                            </w:r>
                            <w:r w:rsidR="00396983">
                              <w:t>.; Cavalli Creek Farms; Capstone farms and or any of their managers, facilitators or agents to secure and retain medical treatment and transportation, if needed and release records upon request to the authorized individual or agency involved in emergency medical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9720A" id="_x0000_t202" coordsize="21600,21600" o:spt="202" path="m,l,21600r21600,l21600,xe">
                <v:stroke joinstyle="miter"/>
                <v:path gradientshapeok="t" o:connecttype="rect"/>
              </v:shapetype>
              <v:shape id="Text Box 3" o:spid="_x0000_s1026" type="#_x0000_t202" style="position:absolute;margin-left:413.05pt;margin-top:14.1pt;width:464.25pt;height:137.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" fillcolor="white [3201]" strokeweight=".5pt">
                <v:textbox>
                  <w:txbxContent>
                    <w:p w14:paraId="55D49116" w14:textId="48DC6C36" w:rsidR="00CB4F12" w:rsidRDefault="00CB4F12">
                      <w:r>
                        <w:t>In the event emergency medical aid/</w:t>
                      </w:r>
                      <w:r w:rsidR="00396983">
                        <w:t>treatment</w:t>
                      </w:r>
                      <w:r>
                        <w:t xml:space="preserve"> is required due to illness or injury while being on the property of the agency, I authorize Hooves with H.E.A.R.T</w:t>
                      </w:r>
                      <w:r w:rsidR="00396983">
                        <w:t>.; Cavalli Creek Farms; Capstone farms and or any of their managers, facilitators or agents to secure and retain medical treatment and transportation, if needed and release records upon request to the authorized individual or agency involved in emergency medical treatment.</w:t>
                      </w:r>
                    </w:p>
                  </w:txbxContent>
                </v:textbox>
                <w10:wrap anchorx="margin"/>
              </v:shape>
            </w:pict>
          </mc:Fallback>
        </mc:AlternateContent>
      </w:r>
    </w:p>
    <w:p w14:paraId="4898B710" w14:textId="69A40EFC" w:rsidR="00CB4F12" w:rsidRDefault="00CB4F12" w:rsidP="00CB4F12">
      <w:pPr>
        <w:ind w:firstLine="720"/>
        <w:rPr>
          <w:sz w:val="12"/>
          <w:szCs w:val="16"/>
        </w:rPr>
      </w:pPr>
    </w:p>
    <w:p w14:paraId="55DFD939" w14:textId="079D4D55" w:rsidR="00396983" w:rsidRPr="00396983" w:rsidRDefault="00396983" w:rsidP="00396983">
      <w:pPr>
        <w:rPr>
          <w:sz w:val="12"/>
          <w:szCs w:val="16"/>
        </w:rPr>
      </w:pPr>
    </w:p>
    <w:p w14:paraId="38AC5F64" w14:textId="47D44AEE" w:rsidR="00396983" w:rsidRPr="00396983" w:rsidRDefault="00396983" w:rsidP="00396983">
      <w:pPr>
        <w:rPr>
          <w:sz w:val="12"/>
          <w:szCs w:val="16"/>
        </w:rPr>
      </w:pPr>
    </w:p>
    <w:p w14:paraId="364B70DE" w14:textId="0735B76A" w:rsidR="00396983" w:rsidRPr="00396983" w:rsidRDefault="00396983" w:rsidP="00396983">
      <w:pPr>
        <w:rPr>
          <w:sz w:val="12"/>
          <w:szCs w:val="16"/>
        </w:rPr>
      </w:pPr>
    </w:p>
    <w:p w14:paraId="32CA0AEA" w14:textId="0C118FB3" w:rsidR="00396983" w:rsidRPr="00396983" w:rsidRDefault="00396983" w:rsidP="00396983">
      <w:pPr>
        <w:rPr>
          <w:sz w:val="12"/>
          <w:szCs w:val="16"/>
        </w:rPr>
      </w:pPr>
    </w:p>
    <w:p w14:paraId="18C26D98" w14:textId="75F31018" w:rsidR="00396983" w:rsidRPr="00396983" w:rsidRDefault="00396983" w:rsidP="00396983">
      <w:pPr>
        <w:rPr>
          <w:sz w:val="12"/>
          <w:szCs w:val="16"/>
        </w:rPr>
      </w:pPr>
    </w:p>
    <w:p w14:paraId="08BD6B8C" w14:textId="65D39307" w:rsidR="00396983" w:rsidRPr="00396983" w:rsidRDefault="00396983" w:rsidP="00396983">
      <w:pPr>
        <w:rPr>
          <w:sz w:val="12"/>
          <w:szCs w:val="16"/>
        </w:rPr>
      </w:pPr>
    </w:p>
    <w:p w14:paraId="00BC6417" w14:textId="56587316" w:rsidR="00396983" w:rsidRDefault="00396983" w:rsidP="00396983">
      <w:pPr>
        <w:rPr>
          <w:sz w:val="12"/>
          <w:szCs w:val="16"/>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840"/>
      </w:tblGrid>
      <w:tr w:rsidR="00396983" w:rsidRPr="00846B76" w14:paraId="07462936" w14:textId="77777777" w:rsidTr="00396983">
        <w:sdt>
          <w:sdtPr>
            <w:id w:val="2060503312"/>
            <w:placeholder>
              <w:docPart w:val="F7B6DACBF5FB4EC292EB6A276512A434"/>
            </w:placeholder>
            <w:temporary/>
            <w:showingPlcHdr/>
            <w15:appearance w15:val="hidden"/>
          </w:sdtPr>
          <w:sdtEndPr/>
          <w:sdtContent>
            <w:tc>
              <w:tcPr>
                <w:tcW w:w="1247" w:type="pct"/>
                <w:vAlign w:val="bottom"/>
              </w:tcPr>
              <w:p w14:paraId="35F2279A" w14:textId="77777777" w:rsidR="00396983" w:rsidRPr="00846B76" w:rsidRDefault="00396983" w:rsidP="00396983">
                <w:pPr>
                  <w:pStyle w:val="NormalIndent"/>
                  <w:ind w:left="0"/>
                </w:pPr>
                <w:r w:rsidRPr="0090596C">
                  <w:t>First Name</w:t>
                </w:r>
              </w:p>
            </w:tc>
          </w:sdtContent>
        </w:sdt>
        <w:tc>
          <w:tcPr>
            <w:tcW w:w="3753" w:type="pct"/>
            <w:tcBorders>
              <w:bottom w:val="single" w:sz="4" w:space="0" w:color="auto"/>
            </w:tcBorders>
            <w:vAlign w:val="bottom"/>
          </w:tcPr>
          <w:p w14:paraId="25E6187D" w14:textId="77777777" w:rsidR="00396983" w:rsidRPr="00846B76" w:rsidRDefault="00396983" w:rsidP="009423D3">
            <w:pPr>
              <w:spacing w:before="120"/>
            </w:pPr>
          </w:p>
        </w:tc>
      </w:tr>
      <w:tr w:rsidR="00396983" w:rsidRPr="00846B76" w14:paraId="60440C51" w14:textId="77777777" w:rsidTr="00396983">
        <w:sdt>
          <w:sdtPr>
            <w:id w:val="-797221290"/>
            <w:placeholder>
              <w:docPart w:val="F3EB216634744806BCFD6A1AE968647A"/>
            </w:placeholder>
            <w:temporary/>
            <w:showingPlcHdr/>
            <w15:appearance w15:val="hidden"/>
          </w:sdtPr>
          <w:sdtEndPr/>
          <w:sdtContent>
            <w:tc>
              <w:tcPr>
                <w:tcW w:w="1247" w:type="pct"/>
                <w:vAlign w:val="bottom"/>
              </w:tcPr>
              <w:p w14:paraId="29A7C021" w14:textId="77777777" w:rsidR="00396983" w:rsidRPr="00846B76" w:rsidRDefault="00396983" w:rsidP="00396983">
                <w:pPr>
                  <w:pStyle w:val="NormalIndent"/>
                  <w:ind w:left="0"/>
                </w:pPr>
                <w:r w:rsidRPr="0090596C">
                  <w:t>Last Name</w:t>
                </w:r>
              </w:p>
            </w:tc>
          </w:sdtContent>
        </w:sdt>
        <w:tc>
          <w:tcPr>
            <w:tcW w:w="3753" w:type="pct"/>
            <w:tcBorders>
              <w:bottom w:val="single" w:sz="4" w:space="0" w:color="auto"/>
            </w:tcBorders>
            <w:vAlign w:val="bottom"/>
          </w:tcPr>
          <w:p w14:paraId="23827EB8" w14:textId="77777777" w:rsidR="00396983" w:rsidRPr="00846B76" w:rsidRDefault="00396983" w:rsidP="009423D3">
            <w:pPr>
              <w:spacing w:before="120"/>
            </w:pPr>
          </w:p>
        </w:tc>
      </w:tr>
      <w:tr w:rsidR="00396983" w:rsidRPr="00846B76" w14:paraId="2B5DA2A5" w14:textId="77777777" w:rsidTr="009423D3">
        <w:tc>
          <w:tcPr>
            <w:tcW w:w="1247" w:type="pct"/>
            <w:vAlign w:val="bottom"/>
          </w:tcPr>
          <w:p w14:paraId="516D29A5" w14:textId="7900558D" w:rsidR="00396983" w:rsidRPr="00846B76" w:rsidRDefault="00396983" w:rsidP="009423D3">
            <w:pPr>
              <w:pStyle w:val="NormalIndent"/>
              <w:ind w:left="0"/>
            </w:pPr>
            <w:r>
              <w:t xml:space="preserve">Signature </w:t>
            </w:r>
          </w:p>
        </w:tc>
        <w:tc>
          <w:tcPr>
            <w:tcW w:w="3753" w:type="pct"/>
            <w:tcBorders>
              <w:bottom w:val="single" w:sz="4" w:space="0" w:color="auto"/>
            </w:tcBorders>
            <w:vAlign w:val="bottom"/>
          </w:tcPr>
          <w:p w14:paraId="63E38B23" w14:textId="77777777" w:rsidR="00396983" w:rsidRPr="00846B76" w:rsidRDefault="00396983" w:rsidP="009423D3">
            <w:pPr>
              <w:spacing w:before="120"/>
            </w:pPr>
          </w:p>
        </w:tc>
      </w:tr>
    </w:tbl>
    <w:p w14:paraId="1A43FDB2" w14:textId="5E39BCE7" w:rsidR="00396983" w:rsidRDefault="00396983" w:rsidP="00396983">
      <w:pPr>
        <w:ind w:firstLine="720"/>
        <w:rPr>
          <w:sz w:val="12"/>
          <w:szCs w:val="16"/>
        </w:rPr>
      </w:pPr>
      <w:r>
        <w:rPr>
          <w:noProof/>
          <w:sz w:val="12"/>
          <w:szCs w:val="16"/>
        </w:rPr>
        <mc:AlternateContent>
          <mc:Choice Requires="wps">
            <w:drawing>
              <wp:anchor distT="0" distB="0" distL="114300" distR="114300" simplePos="0" relativeHeight="251660288" behindDoc="0" locked="0" layoutInCell="1" allowOverlap="1" wp14:anchorId="609FF0EA" wp14:editId="71558157">
                <wp:simplePos x="0" y="0"/>
                <wp:positionH relativeFrom="column">
                  <wp:posOffset>19050</wp:posOffset>
                </wp:positionH>
                <wp:positionV relativeFrom="paragraph">
                  <wp:posOffset>154305</wp:posOffset>
                </wp:positionV>
                <wp:extent cx="6038850" cy="4572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038850" cy="457200"/>
                        </a:xfrm>
                        <a:prstGeom prst="rect">
                          <a:avLst/>
                        </a:prstGeom>
                        <a:solidFill>
                          <a:schemeClr val="lt1"/>
                        </a:solidFill>
                        <a:ln w="6350">
                          <a:solidFill>
                            <a:prstClr val="black"/>
                          </a:solidFill>
                        </a:ln>
                      </wps:spPr>
                      <wps:txbx>
                        <w:txbxContent>
                          <w:p w14:paraId="4DD00279" w14:textId="26BFD8B9" w:rsidR="00396983" w:rsidRDefault="00396983">
                            <w:r>
                              <w:t xml:space="preserve">     If applicant is under 18 years of age, parent or guardian signature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FF0EA" id="Text Box 4" o:spid="_x0000_s1027" type="#_x0000_t202" style="position:absolute;left:0;text-align:left;margin-left:1.5pt;margin-top:12.15pt;width:475.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" fillcolor="white [3201]" strokeweight=".5pt">
                <v:textbox>
                  <w:txbxContent>
                    <w:p w14:paraId="4DD00279" w14:textId="26BFD8B9" w:rsidR="00396983" w:rsidRDefault="00396983">
                      <w:r>
                        <w:t xml:space="preserve">     If applicant is under 18 years of age, parent or guardian signature is required</w:t>
                      </w:r>
                    </w:p>
                  </w:txbxContent>
                </v:textbox>
              </v:shape>
            </w:pict>
          </mc:Fallback>
        </mc:AlternateContent>
      </w:r>
    </w:p>
    <w:p w14:paraId="6810E360" w14:textId="27CED794" w:rsidR="00396983" w:rsidRPr="00396983" w:rsidRDefault="00396983" w:rsidP="00396983">
      <w:pPr>
        <w:rPr>
          <w:sz w:val="12"/>
          <w:szCs w:val="16"/>
        </w:rPr>
      </w:pPr>
    </w:p>
    <w:p w14:paraId="4530FF3D" w14:textId="03BCA307" w:rsidR="00396983" w:rsidRDefault="00396983" w:rsidP="00396983">
      <w:pPr>
        <w:rPr>
          <w:sz w:val="12"/>
          <w:szCs w:val="16"/>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840"/>
      </w:tblGrid>
      <w:tr w:rsidR="00396983" w:rsidRPr="00846B76" w14:paraId="7A50420A" w14:textId="77777777" w:rsidTr="009423D3">
        <w:sdt>
          <w:sdtPr>
            <w:id w:val="-1871600287"/>
            <w:placeholder>
              <w:docPart w:val="0AC115858CEE4248AEFDD9CFB2F753C7"/>
            </w:placeholder>
            <w:temporary/>
            <w:showingPlcHdr/>
            <w15:appearance w15:val="hidden"/>
          </w:sdtPr>
          <w:sdtEndPr/>
          <w:sdtContent>
            <w:tc>
              <w:tcPr>
                <w:tcW w:w="1247" w:type="pct"/>
                <w:vAlign w:val="bottom"/>
              </w:tcPr>
              <w:p w14:paraId="6C3F056A" w14:textId="77777777" w:rsidR="00396983" w:rsidRPr="00846B76" w:rsidRDefault="00396983" w:rsidP="009423D3">
                <w:pPr>
                  <w:pStyle w:val="NormalIndent"/>
                  <w:ind w:left="0"/>
                </w:pPr>
                <w:r w:rsidRPr="0090596C">
                  <w:t>First Name</w:t>
                </w:r>
              </w:p>
            </w:tc>
          </w:sdtContent>
        </w:sdt>
        <w:tc>
          <w:tcPr>
            <w:tcW w:w="3753" w:type="pct"/>
            <w:tcBorders>
              <w:bottom w:val="single" w:sz="4" w:space="0" w:color="auto"/>
            </w:tcBorders>
            <w:vAlign w:val="bottom"/>
          </w:tcPr>
          <w:p w14:paraId="48BF9F54" w14:textId="77777777" w:rsidR="00396983" w:rsidRPr="00846B76" w:rsidRDefault="00396983" w:rsidP="009423D3">
            <w:pPr>
              <w:spacing w:before="120"/>
            </w:pPr>
          </w:p>
        </w:tc>
      </w:tr>
      <w:tr w:rsidR="00396983" w:rsidRPr="00846B76" w14:paraId="00517BF1" w14:textId="77777777" w:rsidTr="009423D3">
        <w:sdt>
          <w:sdtPr>
            <w:id w:val="-903687165"/>
            <w:placeholder>
              <w:docPart w:val="114A38E4535E403DA46771567A8C79B4"/>
            </w:placeholder>
            <w:temporary/>
            <w:showingPlcHdr/>
            <w15:appearance w15:val="hidden"/>
          </w:sdtPr>
          <w:sdtEndPr/>
          <w:sdtContent>
            <w:tc>
              <w:tcPr>
                <w:tcW w:w="1247" w:type="pct"/>
                <w:vAlign w:val="bottom"/>
              </w:tcPr>
              <w:p w14:paraId="74026261" w14:textId="77777777" w:rsidR="00396983" w:rsidRPr="00846B76" w:rsidRDefault="00396983" w:rsidP="009423D3">
                <w:pPr>
                  <w:pStyle w:val="NormalIndent"/>
                  <w:ind w:left="0"/>
                </w:pPr>
                <w:r w:rsidRPr="0090596C">
                  <w:t>Last Name</w:t>
                </w:r>
              </w:p>
            </w:tc>
          </w:sdtContent>
        </w:sdt>
        <w:tc>
          <w:tcPr>
            <w:tcW w:w="3753" w:type="pct"/>
            <w:tcBorders>
              <w:bottom w:val="single" w:sz="4" w:space="0" w:color="auto"/>
            </w:tcBorders>
            <w:vAlign w:val="bottom"/>
          </w:tcPr>
          <w:p w14:paraId="1A85210C" w14:textId="77777777" w:rsidR="00396983" w:rsidRPr="00846B76" w:rsidRDefault="00396983" w:rsidP="009423D3">
            <w:pPr>
              <w:spacing w:before="120"/>
            </w:pPr>
          </w:p>
        </w:tc>
      </w:tr>
      <w:tr w:rsidR="00396983" w:rsidRPr="00846B76" w14:paraId="461A27BC" w14:textId="77777777" w:rsidTr="009423D3">
        <w:tc>
          <w:tcPr>
            <w:tcW w:w="1247" w:type="pct"/>
            <w:vAlign w:val="bottom"/>
          </w:tcPr>
          <w:p w14:paraId="510C70F7" w14:textId="77777777" w:rsidR="00396983" w:rsidRPr="00846B76" w:rsidRDefault="00396983" w:rsidP="009423D3">
            <w:pPr>
              <w:pStyle w:val="NormalIndent"/>
              <w:ind w:left="0"/>
            </w:pPr>
            <w:r>
              <w:t xml:space="preserve">Signature </w:t>
            </w:r>
          </w:p>
        </w:tc>
        <w:tc>
          <w:tcPr>
            <w:tcW w:w="3753" w:type="pct"/>
            <w:tcBorders>
              <w:bottom w:val="single" w:sz="4" w:space="0" w:color="auto"/>
            </w:tcBorders>
            <w:vAlign w:val="bottom"/>
          </w:tcPr>
          <w:p w14:paraId="65569835" w14:textId="77777777" w:rsidR="00396983" w:rsidRPr="00846B76" w:rsidRDefault="00396983" w:rsidP="009423D3">
            <w:pPr>
              <w:spacing w:before="120"/>
            </w:pPr>
          </w:p>
        </w:tc>
      </w:tr>
    </w:tbl>
    <w:p w14:paraId="76C6EB2D" w14:textId="2FF3B279" w:rsidR="00396983" w:rsidRDefault="00396983" w:rsidP="00396983">
      <w:pPr>
        <w:rPr>
          <w:sz w:val="12"/>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6983" w:rsidRPr="0090596C" w14:paraId="1B53F488" w14:textId="77777777" w:rsidTr="009423D3">
        <w:tc>
          <w:tcPr>
            <w:tcW w:w="5000" w:type="pct"/>
            <w:shd w:val="clear" w:color="auto" w:fill="731F1C" w:themeFill="accent5"/>
          </w:tcPr>
          <w:p w14:paraId="78276B80" w14:textId="0F6CAE7A" w:rsidR="00396983" w:rsidRPr="0090596C" w:rsidRDefault="00396983" w:rsidP="009423D3">
            <w:pPr>
              <w:pStyle w:val="Heading1"/>
              <w:outlineLvl w:val="0"/>
            </w:pPr>
            <w:r>
              <w:lastRenderedPageBreak/>
              <w:t xml:space="preserve">Authorization </w:t>
            </w:r>
            <w:r w:rsidR="005B6082">
              <w:t>of Photo</w:t>
            </w:r>
            <w:r>
              <w:t xml:space="preserve">, Video and Publicity </w:t>
            </w:r>
          </w:p>
        </w:tc>
      </w:tr>
    </w:tbl>
    <w:p w14:paraId="7ED8BDF9" w14:textId="47C0A2A0" w:rsidR="00396983" w:rsidRDefault="00396983" w:rsidP="00396983">
      <w:pPr>
        <w:spacing w:after="0"/>
        <w:rPr>
          <w:sz w:val="12"/>
          <w:szCs w:val="16"/>
        </w:rPr>
      </w:pPr>
    </w:p>
    <w:p w14:paraId="5BFCFEFA" w14:textId="6AEFBCC8" w:rsidR="00396983" w:rsidRDefault="00396983" w:rsidP="00396983">
      <w:pPr>
        <w:rPr>
          <w:sz w:val="12"/>
          <w:szCs w:val="16"/>
        </w:rPr>
      </w:pPr>
    </w:p>
    <w:p w14:paraId="13CEB10A" w14:textId="77777777" w:rsidR="00396983" w:rsidRDefault="00396983" w:rsidP="00396983">
      <w:pPr>
        <w:ind w:firstLine="720"/>
        <w:rPr>
          <w:sz w:val="12"/>
          <w:szCs w:val="16"/>
        </w:rPr>
      </w:pPr>
    </w:p>
    <w:p w14:paraId="7B6A758A" w14:textId="77777777" w:rsidR="00396983" w:rsidRPr="00396983" w:rsidRDefault="00396983" w:rsidP="00396983">
      <w:pPr>
        <w:rPr>
          <w:sz w:val="12"/>
          <w:szCs w:val="16"/>
        </w:rPr>
      </w:pPr>
    </w:p>
    <w:p w14:paraId="3E2C3614" w14:textId="77777777" w:rsidR="00396983" w:rsidRPr="00396983" w:rsidRDefault="00396983" w:rsidP="00396983">
      <w:pPr>
        <w:rPr>
          <w:sz w:val="12"/>
          <w:szCs w:val="16"/>
        </w:rPr>
      </w:pPr>
    </w:p>
    <w:p w14:paraId="41237C5A" w14:textId="77777777" w:rsidR="00396983" w:rsidRPr="00396983" w:rsidRDefault="00396983" w:rsidP="00396983">
      <w:pPr>
        <w:rPr>
          <w:sz w:val="12"/>
          <w:szCs w:val="16"/>
        </w:rPr>
      </w:pPr>
    </w:p>
    <w:p w14:paraId="09664F6E" w14:textId="77777777" w:rsidR="00396983" w:rsidRPr="00396983" w:rsidRDefault="00396983" w:rsidP="00396983">
      <w:pPr>
        <w:rPr>
          <w:sz w:val="12"/>
          <w:szCs w:val="16"/>
        </w:rPr>
      </w:pPr>
    </w:p>
    <w:p w14:paraId="3501F46C" w14:textId="77777777" w:rsidR="00396983" w:rsidRPr="00396983" w:rsidRDefault="00396983" w:rsidP="00396983">
      <w:pPr>
        <w:rPr>
          <w:sz w:val="12"/>
          <w:szCs w:val="16"/>
        </w:rPr>
      </w:pPr>
    </w:p>
    <w:p w14:paraId="270A9553" w14:textId="77777777" w:rsidR="00396983" w:rsidRPr="00396983" w:rsidRDefault="00396983" w:rsidP="00396983">
      <w:pPr>
        <w:rPr>
          <w:sz w:val="12"/>
          <w:szCs w:val="16"/>
        </w:rPr>
      </w:pPr>
    </w:p>
    <w:p w14:paraId="5C0F4C92" w14:textId="77777777" w:rsidR="00396983" w:rsidRDefault="00396983" w:rsidP="00396983">
      <w:pPr>
        <w:rPr>
          <w:sz w:val="12"/>
          <w:szCs w:val="16"/>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840"/>
      </w:tblGrid>
      <w:tr w:rsidR="00396983" w:rsidRPr="00846B76" w14:paraId="5C8972E3" w14:textId="77777777" w:rsidTr="009423D3">
        <w:tc>
          <w:tcPr>
            <w:tcW w:w="1247" w:type="pct"/>
            <w:vAlign w:val="bottom"/>
          </w:tcPr>
          <w:p w14:paraId="2FB87125" w14:textId="77777777" w:rsidR="005B6082" w:rsidRDefault="005B6082" w:rsidP="009423D3">
            <w:pPr>
              <w:pStyle w:val="NormalIndent"/>
              <w:ind w:left="0"/>
            </w:pPr>
          </w:p>
          <w:p w14:paraId="1A39516A" w14:textId="77777777" w:rsidR="005B6082" w:rsidRDefault="005B6082" w:rsidP="009423D3">
            <w:pPr>
              <w:pStyle w:val="NormalIndent"/>
              <w:ind w:left="0"/>
            </w:pPr>
          </w:p>
          <w:p w14:paraId="0A9722AD" w14:textId="77777777" w:rsidR="005B6082" w:rsidRDefault="005B6082" w:rsidP="009423D3">
            <w:pPr>
              <w:pStyle w:val="NormalIndent"/>
              <w:ind w:left="0"/>
            </w:pPr>
          </w:p>
          <w:p w14:paraId="79E98E30" w14:textId="77777777" w:rsidR="005B6082" w:rsidRDefault="005B6082" w:rsidP="009423D3">
            <w:pPr>
              <w:pStyle w:val="NormalIndent"/>
              <w:ind w:left="0"/>
            </w:pPr>
          </w:p>
          <w:p w14:paraId="55747C6B" w14:textId="631A1020" w:rsidR="00396983" w:rsidRDefault="00396983" w:rsidP="009423D3">
            <w:pPr>
              <w:pStyle w:val="NormalIndent"/>
              <w:ind w:left="0"/>
            </w:pPr>
            <w:r>
              <w:t xml:space="preserve">Authorize </w:t>
            </w:r>
          </w:p>
        </w:tc>
        <w:tc>
          <w:tcPr>
            <w:tcW w:w="3753" w:type="pct"/>
            <w:tcBorders>
              <w:bottom w:val="single" w:sz="4" w:space="0" w:color="auto"/>
            </w:tcBorders>
            <w:vAlign w:val="bottom"/>
          </w:tcPr>
          <w:p w14:paraId="70D5FE4B" w14:textId="442BA9EB" w:rsidR="00396983" w:rsidRPr="00846B76" w:rsidRDefault="005B6082" w:rsidP="009423D3">
            <w:pPr>
              <w:spacing w:before="120"/>
            </w:pPr>
            <w:r>
              <w:rPr>
                <w:noProof/>
                <w:sz w:val="12"/>
                <w:szCs w:val="16"/>
              </w:rPr>
              <mc:AlternateContent>
                <mc:Choice Requires="wps">
                  <w:drawing>
                    <wp:anchor distT="0" distB="0" distL="114300" distR="114300" simplePos="0" relativeHeight="251662336" behindDoc="0" locked="0" layoutInCell="1" allowOverlap="1" wp14:anchorId="4C14CD30" wp14:editId="011E133A">
                      <wp:simplePos x="0" y="0"/>
                      <wp:positionH relativeFrom="margin">
                        <wp:posOffset>-1446530</wp:posOffset>
                      </wp:positionH>
                      <wp:positionV relativeFrom="paragraph">
                        <wp:posOffset>-3240405</wp:posOffset>
                      </wp:positionV>
                      <wp:extent cx="5895975" cy="32004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895975" cy="3200400"/>
                              </a:xfrm>
                              <a:prstGeom prst="rect">
                                <a:avLst/>
                              </a:prstGeom>
                              <a:solidFill>
                                <a:sysClr val="window" lastClr="FFFFFF"/>
                              </a:solidFill>
                              <a:ln w="6350">
                                <a:solidFill>
                                  <a:prstClr val="black"/>
                                </a:solidFill>
                              </a:ln>
                            </wps:spPr>
                            <wps:txbx>
                              <w:txbxContent>
                                <w:p w14:paraId="27BFA986" w14:textId="0CC43AC6" w:rsidR="00396983" w:rsidRDefault="00396983" w:rsidP="00396983">
                                  <w:r>
                                    <w:t xml:space="preserve">By engaging in activities/programs at Cavalli Creek Farms for either private events, as Hooves with H.E.A.R.T.; Cavalli Creek Events or Capstone Farms, I understand that I/my child/ward maybe photographed, filmed or videotaped and I hereby give the above entities </w:t>
                                  </w:r>
                                  <w:r w:rsidR="005B6082">
                                    <w:t xml:space="preserve">the unqualified right to take pictures and/or recordings of me/my child/my ward and grant the perpetual right to use that likeness, video, image photograph (collectively “image”), without compensation, for broadcast or to exhibition in any medium and to put the finished images/recordings to any legitimate use without limitation or reservation. I hereby waive, release, and forever discharge the above entities from against any and all claims or actions arising out of or resulting from any use of such image. Hooves with H.E.A.R.T., Cavalli Creek Farms, Capstone Farms shall not be obligated to use and may elect not to use any image.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4CD30" id="_x0000_t202" coordsize="21600,21600" o:spt="202" path="m,l,21600r21600,l21600,xe">
                      <v:stroke joinstyle="miter"/>
                      <v:path gradientshapeok="t" o:connecttype="rect"/>
                    </v:shapetype>
                    <v:shape id="Text Box 5" o:spid="_x0000_s1028" type="#_x0000_t202" style="position:absolute;margin-left:-113.9pt;margin-top:-255.15pt;width:464.25pt;height:25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" fillcolor="window" strokeweight=".5pt">
                      <v:textbox>
                        <w:txbxContent>
                          <w:p w14:paraId="27BFA986" w14:textId="0CC43AC6" w:rsidR="00396983" w:rsidRDefault="00396983" w:rsidP="00396983">
                            <w:r>
                              <w:t xml:space="preserve">By engaging in activities/programs at Cavalli Creek Farms for either private events, as Hooves with H.E.A.R.T.; Cavalli Creek Events or Capstone Farms, I understand that I/my child/ward maybe photographed, filmed or videotaped and I hereby give the above entities </w:t>
                            </w:r>
                            <w:r w:rsidR="005B6082">
                              <w:t xml:space="preserve">the unqualified right to take pictures and/or recordings of me/my child/my ward and grant the perpetual right to use that likeness, video, image photograph (collectively “image”), without compensation, for broadcast or to exhibition in any medium and to put the finished images/recordings to any legitimate use without limitation or reservation. I hereby waive, release, and forever discharge the above entities from against any and all claims or actions arising out of or resulting from any use of such image. Hooves with H.E.A.R.T., Cavalli Creek Farms, Capstone Farms shall not be obligated to use and may elect not to use any image.  </w:t>
                            </w:r>
                          </w:p>
                        </w:txbxContent>
                      </v:textbox>
                      <w10:wrap anchorx="margin"/>
                    </v:shape>
                  </w:pict>
                </mc:Fallback>
              </mc:AlternateContent>
            </w:r>
            <w:r w:rsidR="00396983">
              <w:t xml:space="preserve">YES                                                 NO </w:t>
            </w:r>
          </w:p>
        </w:tc>
      </w:tr>
      <w:tr w:rsidR="00396983" w:rsidRPr="00846B76" w14:paraId="0A63903E" w14:textId="77777777" w:rsidTr="009423D3">
        <w:sdt>
          <w:sdtPr>
            <w:id w:val="-628246924"/>
            <w:placeholder>
              <w:docPart w:val="5B43DBE87E5F4AED96DBCA7C9E2F75AB"/>
            </w:placeholder>
            <w:temporary/>
            <w:showingPlcHdr/>
            <w15:appearance w15:val="hidden"/>
          </w:sdtPr>
          <w:sdtEndPr/>
          <w:sdtContent>
            <w:tc>
              <w:tcPr>
                <w:tcW w:w="1247" w:type="pct"/>
                <w:vAlign w:val="bottom"/>
              </w:tcPr>
              <w:p w14:paraId="51F95873" w14:textId="77777777" w:rsidR="00396983" w:rsidRPr="00846B76" w:rsidRDefault="00396983" w:rsidP="009423D3">
                <w:pPr>
                  <w:pStyle w:val="NormalIndent"/>
                  <w:ind w:left="0"/>
                </w:pPr>
                <w:r w:rsidRPr="0090596C">
                  <w:t>First Name</w:t>
                </w:r>
              </w:p>
            </w:tc>
          </w:sdtContent>
        </w:sdt>
        <w:tc>
          <w:tcPr>
            <w:tcW w:w="3753" w:type="pct"/>
            <w:tcBorders>
              <w:bottom w:val="single" w:sz="4" w:space="0" w:color="auto"/>
            </w:tcBorders>
            <w:vAlign w:val="bottom"/>
          </w:tcPr>
          <w:p w14:paraId="65C324B1" w14:textId="77777777" w:rsidR="00396983" w:rsidRPr="00846B76" w:rsidRDefault="00396983" w:rsidP="009423D3">
            <w:pPr>
              <w:spacing w:before="120"/>
            </w:pPr>
          </w:p>
        </w:tc>
      </w:tr>
      <w:tr w:rsidR="00396983" w:rsidRPr="00846B76" w14:paraId="7B501C56" w14:textId="77777777" w:rsidTr="009423D3">
        <w:sdt>
          <w:sdtPr>
            <w:id w:val="-535663629"/>
            <w:placeholder>
              <w:docPart w:val="C33F60DA64024671BBE9DF1F7C3DFE0B"/>
            </w:placeholder>
            <w:temporary/>
            <w:showingPlcHdr/>
            <w15:appearance w15:val="hidden"/>
          </w:sdtPr>
          <w:sdtEndPr/>
          <w:sdtContent>
            <w:tc>
              <w:tcPr>
                <w:tcW w:w="1247" w:type="pct"/>
                <w:vAlign w:val="bottom"/>
              </w:tcPr>
              <w:p w14:paraId="28A14A41" w14:textId="77777777" w:rsidR="00396983" w:rsidRPr="00846B76" w:rsidRDefault="00396983" w:rsidP="009423D3">
                <w:pPr>
                  <w:pStyle w:val="NormalIndent"/>
                  <w:ind w:left="0"/>
                </w:pPr>
                <w:r w:rsidRPr="0090596C">
                  <w:t>Last Name</w:t>
                </w:r>
              </w:p>
            </w:tc>
          </w:sdtContent>
        </w:sdt>
        <w:tc>
          <w:tcPr>
            <w:tcW w:w="3753" w:type="pct"/>
            <w:tcBorders>
              <w:bottom w:val="single" w:sz="4" w:space="0" w:color="auto"/>
            </w:tcBorders>
            <w:vAlign w:val="bottom"/>
          </w:tcPr>
          <w:p w14:paraId="4EAA6E23" w14:textId="77777777" w:rsidR="00396983" w:rsidRPr="00846B76" w:rsidRDefault="00396983" w:rsidP="009423D3">
            <w:pPr>
              <w:spacing w:before="120"/>
            </w:pPr>
          </w:p>
        </w:tc>
      </w:tr>
      <w:tr w:rsidR="00396983" w:rsidRPr="00846B76" w14:paraId="5005D96C" w14:textId="77777777" w:rsidTr="009423D3">
        <w:tc>
          <w:tcPr>
            <w:tcW w:w="1247" w:type="pct"/>
            <w:vAlign w:val="bottom"/>
          </w:tcPr>
          <w:p w14:paraId="4B5C1776" w14:textId="77777777" w:rsidR="00396983" w:rsidRPr="00846B76" w:rsidRDefault="00396983" w:rsidP="009423D3">
            <w:pPr>
              <w:pStyle w:val="NormalIndent"/>
              <w:ind w:left="0"/>
            </w:pPr>
            <w:r>
              <w:t xml:space="preserve">Signature </w:t>
            </w:r>
          </w:p>
        </w:tc>
        <w:tc>
          <w:tcPr>
            <w:tcW w:w="3753" w:type="pct"/>
            <w:tcBorders>
              <w:bottom w:val="single" w:sz="4" w:space="0" w:color="auto"/>
            </w:tcBorders>
            <w:vAlign w:val="bottom"/>
          </w:tcPr>
          <w:p w14:paraId="26FCEC66" w14:textId="77777777" w:rsidR="00396983" w:rsidRPr="00846B76" w:rsidRDefault="00396983" w:rsidP="009423D3">
            <w:pPr>
              <w:spacing w:before="120"/>
            </w:pPr>
          </w:p>
        </w:tc>
      </w:tr>
    </w:tbl>
    <w:p w14:paraId="0B72F24F" w14:textId="77777777" w:rsidR="00396983" w:rsidRDefault="00396983" w:rsidP="00396983">
      <w:pPr>
        <w:ind w:firstLine="720"/>
        <w:rPr>
          <w:sz w:val="12"/>
          <w:szCs w:val="16"/>
        </w:rPr>
      </w:pPr>
      <w:r>
        <w:rPr>
          <w:noProof/>
          <w:sz w:val="12"/>
          <w:szCs w:val="16"/>
        </w:rPr>
        <mc:AlternateContent>
          <mc:Choice Requires="wps">
            <w:drawing>
              <wp:anchor distT="0" distB="0" distL="114300" distR="114300" simplePos="0" relativeHeight="251663360" behindDoc="0" locked="0" layoutInCell="1" allowOverlap="1" wp14:anchorId="764D8259" wp14:editId="168E939C">
                <wp:simplePos x="0" y="0"/>
                <wp:positionH relativeFrom="column">
                  <wp:posOffset>19050</wp:posOffset>
                </wp:positionH>
                <wp:positionV relativeFrom="paragraph">
                  <wp:posOffset>154305</wp:posOffset>
                </wp:positionV>
                <wp:extent cx="6038850" cy="457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038850" cy="457200"/>
                        </a:xfrm>
                        <a:prstGeom prst="rect">
                          <a:avLst/>
                        </a:prstGeom>
                        <a:solidFill>
                          <a:sysClr val="window" lastClr="FFFFFF"/>
                        </a:solidFill>
                        <a:ln w="6350">
                          <a:solidFill>
                            <a:prstClr val="black"/>
                          </a:solidFill>
                        </a:ln>
                      </wps:spPr>
                      <wps:txbx>
                        <w:txbxContent>
                          <w:p w14:paraId="235EA181" w14:textId="77777777" w:rsidR="00396983" w:rsidRDefault="00396983" w:rsidP="00396983">
                            <w:r>
                              <w:t xml:space="preserve">     If applicant is under 18 years of age, parent or guardian signature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D8259" id="Text Box 6" o:spid="_x0000_s1029" type="#_x0000_t202" style="position:absolute;left:0;text-align:left;margin-left:1.5pt;margin-top:12.15pt;width:475.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" fillcolor="window" strokeweight=".5pt">
                <v:textbox>
                  <w:txbxContent>
                    <w:p w14:paraId="235EA181" w14:textId="77777777" w:rsidR="00396983" w:rsidRDefault="00396983" w:rsidP="00396983">
                      <w:r>
                        <w:t xml:space="preserve">     If applicant is under 18 years of age, parent or guardian signature is required</w:t>
                      </w:r>
                    </w:p>
                  </w:txbxContent>
                </v:textbox>
              </v:shape>
            </w:pict>
          </mc:Fallback>
        </mc:AlternateContent>
      </w:r>
    </w:p>
    <w:p w14:paraId="53C66DA8" w14:textId="77777777" w:rsidR="00396983" w:rsidRPr="00396983" w:rsidRDefault="00396983" w:rsidP="00396983">
      <w:pPr>
        <w:rPr>
          <w:sz w:val="12"/>
          <w:szCs w:val="16"/>
        </w:rPr>
      </w:pPr>
    </w:p>
    <w:p w14:paraId="7E699F44" w14:textId="77777777" w:rsidR="00396983" w:rsidRDefault="00396983" w:rsidP="00396983">
      <w:pPr>
        <w:rPr>
          <w:sz w:val="12"/>
          <w:szCs w:val="16"/>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840"/>
      </w:tblGrid>
      <w:tr w:rsidR="00396983" w:rsidRPr="00846B76" w14:paraId="7193D112" w14:textId="77777777" w:rsidTr="009423D3">
        <w:sdt>
          <w:sdtPr>
            <w:id w:val="-1720740596"/>
            <w:placeholder>
              <w:docPart w:val="96D9DE522B3F426E8985E3713A7B7CF6"/>
            </w:placeholder>
            <w:temporary/>
            <w:showingPlcHdr/>
            <w15:appearance w15:val="hidden"/>
          </w:sdtPr>
          <w:sdtEndPr/>
          <w:sdtContent>
            <w:tc>
              <w:tcPr>
                <w:tcW w:w="1247" w:type="pct"/>
                <w:vAlign w:val="bottom"/>
              </w:tcPr>
              <w:p w14:paraId="351000B8" w14:textId="77777777" w:rsidR="00396983" w:rsidRPr="00846B76" w:rsidRDefault="00396983" w:rsidP="009423D3">
                <w:pPr>
                  <w:pStyle w:val="NormalIndent"/>
                  <w:ind w:left="0"/>
                </w:pPr>
                <w:r w:rsidRPr="0090596C">
                  <w:t>First Name</w:t>
                </w:r>
              </w:p>
            </w:tc>
          </w:sdtContent>
        </w:sdt>
        <w:tc>
          <w:tcPr>
            <w:tcW w:w="3753" w:type="pct"/>
            <w:tcBorders>
              <w:bottom w:val="single" w:sz="4" w:space="0" w:color="auto"/>
            </w:tcBorders>
            <w:vAlign w:val="bottom"/>
          </w:tcPr>
          <w:p w14:paraId="41F866FD" w14:textId="77777777" w:rsidR="00396983" w:rsidRPr="00846B76" w:rsidRDefault="00396983" w:rsidP="009423D3">
            <w:pPr>
              <w:spacing w:before="120"/>
            </w:pPr>
          </w:p>
        </w:tc>
      </w:tr>
      <w:tr w:rsidR="00396983" w:rsidRPr="00846B76" w14:paraId="4D826265" w14:textId="77777777" w:rsidTr="009423D3">
        <w:sdt>
          <w:sdtPr>
            <w:id w:val="1273443582"/>
            <w:placeholder>
              <w:docPart w:val="8EFEED430B004985838BEA38A6F753EA"/>
            </w:placeholder>
            <w:temporary/>
            <w:showingPlcHdr/>
            <w15:appearance w15:val="hidden"/>
          </w:sdtPr>
          <w:sdtEndPr/>
          <w:sdtContent>
            <w:tc>
              <w:tcPr>
                <w:tcW w:w="1247" w:type="pct"/>
                <w:vAlign w:val="bottom"/>
              </w:tcPr>
              <w:p w14:paraId="4EC8A596" w14:textId="77777777" w:rsidR="00396983" w:rsidRPr="00846B76" w:rsidRDefault="00396983" w:rsidP="009423D3">
                <w:pPr>
                  <w:pStyle w:val="NormalIndent"/>
                  <w:ind w:left="0"/>
                </w:pPr>
                <w:r w:rsidRPr="0090596C">
                  <w:t>Last Name</w:t>
                </w:r>
              </w:p>
            </w:tc>
          </w:sdtContent>
        </w:sdt>
        <w:tc>
          <w:tcPr>
            <w:tcW w:w="3753" w:type="pct"/>
            <w:tcBorders>
              <w:bottom w:val="single" w:sz="4" w:space="0" w:color="auto"/>
            </w:tcBorders>
            <w:vAlign w:val="bottom"/>
          </w:tcPr>
          <w:p w14:paraId="028543B0" w14:textId="77777777" w:rsidR="00396983" w:rsidRPr="00846B76" w:rsidRDefault="00396983" w:rsidP="009423D3">
            <w:pPr>
              <w:spacing w:before="120"/>
            </w:pPr>
          </w:p>
        </w:tc>
      </w:tr>
      <w:tr w:rsidR="00396983" w:rsidRPr="00846B76" w14:paraId="0CC71246" w14:textId="77777777" w:rsidTr="009423D3">
        <w:tc>
          <w:tcPr>
            <w:tcW w:w="1247" w:type="pct"/>
            <w:vAlign w:val="bottom"/>
          </w:tcPr>
          <w:p w14:paraId="1E05A406" w14:textId="77777777" w:rsidR="00396983" w:rsidRPr="00846B76" w:rsidRDefault="00396983" w:rsidP="009423D3">
            <w:pPr>
              <w:pStyle w:val="NormalIndent"/>
              <w:ind w:left="0"/>
            </w:pPr>
            <w:r>
              <w:t xml:space="preserve">Signature </w:t>
            </w:r>
          </w:p>
        </w:tc>
        <w:tc>
          <w:tcPr>
            <w:tcW w:w="3753" w:type="pct"/>
            <w:tcBorders>
              <w:bottom w:val="single" w:sz="4" w:space="0" w:color="auto"/>
            </w:tcBorders>
            <w:vAlign w:val="bottom"/>
          </w:tcPr>
          <w:p w14:paraId="597230CD" w14:textId="77777777" w:rsidR="00396983" w:rsidRPr="00846B76" w:rsidRDefault="00396983" w:rsidP="009423D3">
            <w:pPr>
              <w:spacing w:before="120"/>
            </w:pPr>
          </w:p>
        </w:tc>
      </w:tr>
    </w:tbl>
    <w:p w14:paraId="3312A4C0" w14:textId="3BE80E76" w:rsidR="00396983" w:rsidRDefault="00396983" w:rsidP="00396983">
      <w:pPr>
        <w:rPr>
          <w:sz w:val="12"/>
          <w:szCs w:val="16"/>
        </w:rPr>
      </w:pPr>
    </w:p>
    <w:p w14:paraId="507FA380" w14:textId="4BB04F26" w:rsidR="00237BA5" w:rsidRDefault="00237BA5" w:rsidP="00396983">
      <w:pPr>
        <w:rPr>
          <w:sz w:val="12"/>
          <w:szCs w:val="16"/>
        </w:rPr>
      </w:pPr>
    </w:p>
    <w:p w14:paraId="45D942FD" w14:textId="3AEBCA1D" w:rsidR="00237BA5" w:rsidRDefault="00237BA5" w:rsidP="00396983">
      <w:pPr>
        <w:rPr>
          <w:sz w:val="12"/>
          <w:szCs w:val="16"/>
        </w:rPr>
      </w:pPr>
    </w:p>
    <w:p w14:paraId="02B58B16" w14:textId="09A58896" w:rsidR="00237BA5" w:rsidRDefault="00237BA5" w:rsidP="00396983">
      <w:pPr>
        <w:rPr>
          <w:sz w:val="12"/>
          <w:szCs w:val="16"/>
        </w:rPr>
      </w:pPr>
    </w:p>
    <w:p w14:paraId="2E75A1CF" w14:textId="71CD5F53" w:rsidR="00237BA5" w:rsidRDefault="00237BA5" w:rsidP="00396983">
      <w:pPr>
        <w:rPr>
          <w:sz w:val="12"/>
          <w:szCs w:val="16"/>
        </w:rPr>
      </w:pPr>
    </w:p>
    <w:p w14:paraId="6ECEDBA3" w14:textId="10CCF4C7" w:rsidR="00237BA5" w:rsidRDefault="00237BA5" w:rsidP="00396983">
      <w:pPr>
        <w:rPr>
          <w:sz w:val="12"/>
          <w:szCs w:val="16"/>
        </w:rPr>
      </w:pPr>
    </w:p>
    <w:p w14:paraId="21D733D0" w14:textId="57EB6AE8" w:rsidR="00237BA5" w:rsidRDefault="00237BA5" w:rsidP="00396983">
      <w:pPr>
        <w:rPr>
          <w:sz w:val="12"/>
          <w:szCs w:val="16"/>
        </w:rPr>
      </w:pPr>
    </w:p>
    <w:p w14:paraId="7D7136E5" w14:textId="7B53EF9D" w:rsidR="00237BA5" w:rsidRDefault="00237BA5" w:rsidP="00396983">
      <w:pPr>
        <w:rPr>
          <w:sz w:val="12"/>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37BA5" w:rsidRPr="0090596C" w14:paraId="0FE70EB6" w14:textId="77777777" w:rsidTr="009423D3">
        <w:tc>
          <w:tcPr>
            <w:tcW w:w="5000" w:type="pct"/>
            <w:shd w:val="clear" w:color="auto" w:fill="731F1C" w:themeFill="accent5"/>
          </w:tcPr>
          <w:p w14:paraId="0D5BA574" w14:textId="2CC27C5D" w:rsidR="00237BA5" w:rsidRPr="0090596C" w:rsidRDefault="00237BA5" w:rsidP="009423D3">
            <w:pPr>
              <w:pStyle w:val="Heading1"/>
              <w:outlineLvl w:val="0"/>
            </w:pPr>
            <w:r>
              <w:t>Confidentiality Policy</w:t>
            </w:r>
          </w:p>
        </w:tc>
      </w:tr>
    </w:tbl>
    <w:p w14:paraId="2E2C1F1B" w14:textId="77777777" w:rsidR="00237BA5" w:rsidRDefault="00237BA5" w:rsidP="00237BA5">
      <w:pPr>
        <w:spacing w:after="0"/>
        <w:rPr>
          <w:sz w:val="12"/>
          <w:szCs w:val="16"/>
        </w:rPr>
      </w:pPr>
    </w:p>
    <w:p w14:paraId="6DB2111E" w14:textId="77777777" w:rsidR="00237BA5" w:rsidRDefault="00237BA5" w:rsidP="00237BA5">
      <w:pPr>
        <w:rPr>
          <w:sz w:val="12"/>
          <w:szCs w:val="16"/>
        </w:rPr>
      </w:pPr>
    </w:p>
    <w:p w14:paraId="6347A295" w14:textId="77777777" w:rsidR="00237BA5" w:rsidRDefault="00237BA5" w:rsidP="00237BA5">
      <w:pPr>
        <w:ind w:firstLine="720"/>
        <w:rPr>
          <w:sz w:val="12"/>
          <w:szCs w:val="16"/>
        </w:rPr>
      </w:pPr>
    </w:p>
    <w:p w14:paraId="4E35238A" w14:textId="77777777" w:rsidR="00237BA5" w:rsidRPr="00396983" w:rsidRDefault="00237BA5" w:rsidP="00237BA5">
      <w:pPr>
        <w:rPr>
          <w:sz w:val="12"/>
          <w:szCs w:val="16"/>
        </w:rPr>
      </w:pPr>
    </w:p>
    <w:p w14:paraId="67A1572C" w14:textId="77777777" w:rsidR="00237BA5" w:rsidRPr="00396983" w:rsidRDefault="00237BA5" w:rsidP="00237BA5">
      <w:pPr>
        <w:rPr>
          <w:sz w:val="12"/>
          <w:szCs w:val="16"/>
        </w:rPr>
      </w:pPr>
    </w:p>
    <w:p w14:paraId="339A1E5C" w14:textId="77777777" w:rsidR="00237BA5" w:rsidRPr="00396983" w:rsidRDefault="00237BA5" w:rsidP="00237BA5">
      <w:pPr>
        <w:rPr>
          <w:sz w:val="12"/>
          <w:szCs w:val="16"/>
        </w:rPr>
      </w:pPr>
    </w:p>
    <w:p w14:paraId="3A8B6E10" w14:textId="77777777" w:rsidR="00237BA5" w:rsidRPr="00396983" w:rsidRDefault="00237BA5" w:rsidP="00237BA5">
      <w:pPr>
        <w:rPr>
          <w:sz w:val="12"/>
          <w:szCs w:val="16"/>
        </w:rPr>
      </w:pPr>
    </w:p>
    <w:p w14:paraId="120A2FF6" w14:textId="77777777" w:rsidR="00237BA5" w:rsidRPr="00396983" w:rsidRDefault="00237BA5" w:rsidP="00237BA5">
      <w:pPr>
        <w:rPr>
          <w:sz w:val="12"/>
          <w:szCs w:val="16"/>
        </w:rPr>
      </w:pPr>
    </w:p>
    <w:p w14:paraId="2BDEA32C" w14:textId="77777777" w:rsidR="00237BA5" w:rsidRPr="00396983" w:rsidRDefault="00237BA5" w:rsidP="00237BA5">
      <w:pPr>
        <w:rPr>
          <w:sz w:val="12"/>
          <w:szCs w:val="16"/>
        </w:rPr>
      </w:pPr>
    </w:p>
    <w:p w14:paraId="1726884F" w14:textId="77777777" w:rsidR="00237BA5" w:rsidRDefault="00237BA5" w:rsidP="00237BA5">
      <w:pPr>
        <w:rPr>
          <w:sz w:val="12"/>
          <w:szCs w:val="16"/>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840"/>
      </w:tblGrid>
      <w:tr w:rsidR="00237BA5" w:rsidRPr="00846B76" w14:paraId="106864FB" w14:textId="77777777" w:rsidTr="009423D3">
        <w:tc>
          <w:tcPr>
            <w:tcW w:w="1247" w:type="pct"/>
            <w:vAlign w:val="bottom"/>
          </w:tcPr>
          <w:p w14:paraId="3C47F074" w14:textId="77777777" w:rsidR="00237BA5" w:rsidRDefault="00237BA5" w:rsidP="009423D3">
            <w:pPr>
              <w:pStyle w:val="NormalIndent"/>
              <w:ind w:left="0"/>
            </w:pPr>
          </w:p>
          <w:p w14:paraId="2EE05CFF" w14:textId="77777777" w:rsidR="00237BA5" w:rsidRDefault="00237BA5" w:rsidP="009423D3">
            <w:pPr>
              <w:pStyle w:val="NormalIndent"/>
              <w:ind w:left="0"/>
            </w:pPr>
          </w:p>
          <w:p w14:paraId="2403E9D1" w14:textId="77777777" w:rsidR="00237BA5" w:rsidRDefault="00237BA5" w:rsidP="009423D3">
            <w:pPr>
              <w:pStyle w:val="NormalIndent"/>
              <w:ind w:left="0"/>
            </w:pPr>
          </w:p>
          <w:p w14:paraId="452DC706" w14:textId="5F63BE2B" w:rsidR="00237BA5" w:rsidRDefault="00237BA5" w:rsidP="009423D3">
            <w:pPr>
              <w:pStyle w:val="NormalIndent"/>
              <w:ind w:left="0"/>
            </w:pPr>
            <w:r>
              <w:t>First Name</w:t>
            </w:r>
          </w:p>
        </w:tc>
        <w:tc>
          <w:tcPr>
            <w:tcW w:w="3753" w:type="pct"/>
            <w:tcBorders>
              <w:bottom w:val="single" w:sz="4" w:space="0" w:color="auto"/>
            </w:tcBorders>
            <w:vAlign w:val="bottom"/>
          </w:tcPr>
          <w:p w14:paraId="083911B1" w14:textId="5AC7A3F3" w:rsidR="00237BA5" w:rsidRPr="00846B76" w:rsidRDefault="00237BA5" w:rsidP="009423D3">
            <w:pPr>
              <w:spacing w:before="120"/>
            </w:pPr>
            <w:r>
              <w:rPr>
                <w:noProof/>
                <w:sz w:val="12"/>
                <w:szCs w:val="16"/>
              </w:rPr>
              <mc:AlternateContent>
                <mc:Choice Requires="wps">
                  <w:drawing>
                    <wp:anchor distT="0" distB="0" distL="114300" distR="114300" simplePos="0" relativeHeight="251665408" behindDoc="0" locked="0" layoutInCell="1" allowOverlap="1" wp14:anchorId="206A963D" wp14:editId="335C2EDA">
                      <wp:simplePos x="0" y="0"/>
                      <wp:positionH relativeFrom="margin">
                        <wp:posOffset>-1437005</wp:posOffset>
                      </wp:positionH>
                      <wp:positionV relativeFrom="paragraph">
                        <wp:posOffset>-2879725</wp:posOffset>
                      </wp:positionV>
                      <wp:extent cx="5895975" cy="28098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895975" cy="2809875"/>
                              </a:xfrm>
                              <a:prstGeom prst="rect">
                                <a:avLst/>
                              </a:prstGeom>
                              <a:solidFill>
                                <a:sysClr val="window" lastClr="FFFFFF"/>
                              </a:solidFill>
                              <a:ln w="6350">
                                <a:solidFill>
                                  <a:prstClr val="black"/>
                                </a:solidFill>
                              </a:ln>
                            </wps:spPr>
                            <wps:txbx>
                              <w:txbxContent>
                                <w:p w14:paraId="242EC0B7" w14:textId="5B61C31B" w:rsidR="00237BA5" w:rsidRDefault="00511C98" w:rsidP="00237BA5">
                                  <w:r>
                                    <w:t xml:space="preserve">At Hooves with H.E.A.R.T., we place great importance on protecting the confidential information of our clients, our staff, and our volunteers. “Confidential information” includes, but is no limited to, personally identifiable information such as surnames, telephone numbers, addresses, emails, etc. as well as non-public business records of Hooves with H.E.A.R.T., Cavalli Creek Farms and Capstone Farms. Medical information about clients, an information about their disabilities or special needs, must be protected as confidential information. I shall never disclose confidential information to anyone other than the staff of the named entities. I must seek staff permission before taking any pictures or videos. I have read and understand Hooves with H.E.A.R.T. Confidentiality Policy and agree to abide by same.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963D" id="Text Box 7" o:spid="_x0000_s1030" type="#_x0000_t202" style="position:absolute;margin-left:-113.15pt;margin-top:-226.75pt;width:464.25pt;height:22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" fillcolor="window" strokeweight=".5pt">
                      <v:textbox>
                        <w:txbxContent>
                          <w:p w14:paraId="242EC0B7" w14:textId="5B61C31B" w:rsidR="00237BA5" w:rsidRDefault="00511C98" w:rsidP="00237BA5">
                            <w:r>
                              <w:t xml:space="preserve">At Hooves with H.E.A.R.T., we place great importance on protecting the confidential information of our clients, our staff, and our volunteers. “Confidential information” includes, but is no limited to, personally identifiable information such as surnames, telephone numbers, addresses, emails, etc. as well as non-public business records of Hooves with H.E.A.R.T., Cavalli Creek Farms and Capstone Farms. Medical information about clients, an information about their disabilities or special needs, must be protected as confidential information. I shall never disclose confidential information to anyone other than the staff of the named entities. I must seek staff permission before taking any pictures or videos. I have read and understand Hooves with H.E.A.R.T. Confidentiality Policy and agree to abide by same. </w:t>
                            </w:r>
                          </w:p>
                        </w:txbxContent>
                      </v:textbox>
                      <w10:wrap anchorx="margin"/>
                    </v:shape>
                  </w:pict>
                </mc:Fallback>
              </mc:AlternateContent>
            </w:r>
          </w:p>
        </w:tc>
      </w:tr>
      <w:tr w:rsidR="00237BA5" w:rsidRPr="00846B76" w14:paraId="08FA9DD9" w14:textId="77777777" w:rsidTr="009423D3">
        <w:sdt>
          <w:sdtPr>
            <w:id w:val="1780213386"/>
            <w:placeholder>
              <w:docPart w:val="7D6BC765FA2A41B588F1AADEF61E54EE"/>
            </w:placeholder>
            <w:temporary/>
            <w:showingPlcHdr/>
            <w15:appearance w15:val="hidden"/>
          </w:sdtPr>
          <w:sdtEndPr/>
          <w:sdtContent>
            <w:tc>
              <w:tcPr>
                <w:tcW w:w="1247" w:type="pct"/>
                <w:vAlign w:val="bottom"/>
              </w:tcPr>
              <w:p w14:paraId="4C36174E" w14:textId="77777777" w:rsidR="00237BA5" w:rsidRPr="00846B76" w:rsidRDefault="00237BA5" w:rsidP="009423D3">
                <w:pPr>
                  <w:pStyle w:val="NormalIndent"/>
                  <w:ind w:left="0"/>
                </w:pPr>
                <w:r w:rsidRPr="0090596C">
                  <w:t>Last Name</w:t>
                </w:r>
              </w:p>
            </w:tc>
          </w:sdtContent>
        </w:sdt>
        <w:tc>
          <w:tcPr>
            <w:tcW w:w="3753" w:type="pct"/>
            <w:tcBorders>
              <w:bottom w:val="single" w:sz="4" w:space="0" w:color="auto"/>
            </w:tcBorders>
            <w:vAlign w:val="bottom"/>
          </w:tcPr>
          <w:p w14:paraId="5228F98E" w14:textId="77777777" w:rsidR="00237BA5" w:rsidRPr="00846B76" w:rsidRDefault="00237BA5" w:rsidP="009423D3">
            <w:pPr>
              <w:spacing w:before="120"/>
            </w:pPr>
          </w:p>
        </w:tc>
      </w:tr>
      <w:tr w:rsidR="00237BA5" w:rsidRPr="00846B76" w14:paraId="26F157CE" w14:textId="77777777" w:rsidTr="009423D3">
        <w:tc>
          <w:tcPr>
            <w:tcW w:w="1247" w:type="pct"/>
            <w:vAlign w:val="bottom"/>
          </w:tcPr>
          <w:p w14:paraId="11863878" w14:textId="77777777" w:rsidR="00237BA5" w:rsidRPr="00846B76" w:rsidRDefault="00237BA5" w:rsidP="009423D3">
            <w:pPr>
              <w:pStyle w:val="NormalIndent"/>
              <w:ind w:left="0"/>
            </w:pPr>
            <w:r>
              <w:t xml:space="preserve">Signature </w:t>
            </w:r>
          </w:p>
        </w:tc>
        <w:tc>
          <w:tcPr>
            <w:tcW w:w="3753" w:type="pct"/>
            <w:tcBorders>
              <w:bottom w:val="single" w:sz="4" w:space="0" w:color="auto"/>
            </w:tcBorders>
            <w:vAlign w:val="bottom"/>
          </w:tcPr>
          <w:p w14:paraId="653114A1" w14:textId="77777777" w:rsidR="00237BA5" w:rsidRPr="00846B76" w:rsidRDefault="00237BA5" w:rsidP="009423D3">
            <w:pPr>
              <w:spacing w:before="120"/>
            </w:pPr>
          </w:p>
        </w:tc>
      </w:tr>
    </w:tbl>
    <w:p w14:paraId="13C24238" w14:textId="77777777" w:rsidR="00237BA5" w:rsidRDefault="00237BA5" w:rsidP="00237BA5">
      <w:pPr>
        <w:ind w:firstLine="720"/>
        <w:rPr>
          <w:sz w:val="12"/>
          <w:szCs w:val="16"/>
        </w:rPr>
      </w:pPr>
      <w:r>
        <w:rPr>
          <w:noProof/>
          <w:sz w:val="12"/>
          <w:szCs w:val="16"/>
        </w:rPr>
        <mc:AlternateContent>
          <mc:Choice Requires="wps">
            <w:drawing>
              <wp:anchor distT="0" distB="0" distL="114300" distR="114300" simplePos="0" relativeHeight="251666432" behindDoc="0" locked="0" layoutInCell="1" allowOverlap="1" wp14:anchorId="42A4FAC3" wp14:editId="4E34E3E4">
                <wp:simplePos x="0" y="0"/>
                <wp:positionH relativeFrom="column">
                  <wp:posOffset>19050</wp:posOffset>
                </wp:positionH>
                <wp:positionV relativeFrom="paragraph">
                  <wp:posOffset>154305</wp:posOffset>
                </wp:positionV>
                <wp:extent cx="6038850" cy="4572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038850" cy="457200"/>
                        </a:xfrm>
                        <a:prstGeom prst="rect">
                          <a:avLst/>
                        </a:prstGeom>
                        <a:solidFill>
                          <a:sysClr val="window" lastClr="FFFFFF"/>
                        </a:solidFill>
                        <a:ln w="6350">
                          <a:solidFill>
                            <a:prstClr val="black"/>
                          </a:solidFill>
                        </a:ln>
                      </wps:spPr>
                      <wps:txbx>
                        <w:txbxContent>
                          <w:p w14:paraId="1BB675F4" w14:textId="77777777" w:rsidR="00237BA5" w:rsidRDefault="00237BA5" w:rsidP="00237BA5">
                            <w:r>
                              <w:t xml:space="preserve">     If applicant is under 18 years of age, parent or guardian signature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4FAC3" id="Text Box 8" o:spid="_x0000_s1031" type="#_x0000_t202" style="position:absolute;left:0;text-align:left;margin-left:1.5pt;margin-top:12.15pt;width:475.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" fillcolor="window" strokeweight=".5pt">
                <v:textbox>
                  <w:txbxContent>
                    <w:p w14:paraId="1BB675F4" w14:textId="77777777" w:rsidR="00237BA5" w:rsidRDefault="00237BA5" w:rsidP="00237BA5">
                      <w:r>
                        <w:t xml:space="preserve">     If applicant is under 18 years of age, parent or guardian signature is required</w:t>
                      </w:r>
                    </w:p>
                  </w:txbxContent>
                </v:textbox>
              </v:shape>
            </w:pict>
          </mc:Fallback>
        </mc:AlternateContent>
      </w:r>
    </w:p>
    <w:p w14:paraId="1E7323A8" w14:textId="77777777" w:rsidR="00237BA5" w:rsidRPr="00396983" w:rsidRDefault="00237BA5" w:rsidP="00237BA5">
      <w:pPr>
        <w:rPr>
          <w:sz w:val="12"/>
          <w:szCs w:val="16"/>
        </w:rPr>
      </w:pPr>
    </w:p>
    <w:p w14:paraId="422B982E" w14:textId="77777777" w:rsidR="00237BA5" w:rsidRDefault="00237BA5" w:rsidP="00237BA5">
      <w:pPr>
        <w:rPr>
          <w:sz w:val="12"/>
          <w:szCs w:val="16"/>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840"/>
      </w:tblGrid>
      <w:tr w:rsidR="00237BA5" w:rsidRPr="00846B76" w14:paraId="453992F7" w14:textId="77777777" w:rsidTr="009423D3">
        <w:sdt>
          <w:sdtPr>
            <w:id w:val="-1573111611"/>
            <w:placeholder>
              <w:docPart w:val="3DD01EF75EBF449A9627F40FB729E81F"/>
            </w:placeholder>
            <w:temporary/>
            <w:showingPlcHdr/>
            <w15:appearance w15:val="hidden"/>
          </w:sdtPr>
          <w:sdtEndPr/>
          <w:sdtContent>
            <w:tc>
              <w:tcPr>
                <w:tcW w:w="1247" w:type="pct"/>
                <w:vAlign w:val="bottom"/>
              </w:tcPr>
              <w:p w14:paraId="1D7A06BD" w14:textId="77777777" w:rsidR="00237BA5" w:rsidRPr="00846B76" w:rsidRDefault="00237BA5" w:rsidP="009423D3">
                <w:pPr>
                  <w:pStyle w:val="NormalIndent"/>
                  <w:ind w:left="0"/>
                </w:pPr>
                <w:r w:rsidRPr="0090596C">
                  <w:t>First Name</w:t>
                </w:r>
              </w:p>
            </w:tc>
          </w:sdtContent>
        </w:sdt>
        <w:tc>
          <w:tcPr>
            <w:tcW w:w="3753" w:type="pct"/>
            <w:tcBorders>
              <w:bottom w:val="single" w:sz="4" w:space="0" w:color="auto"/>
            </w:tcBorders>
            <w:vAlign w:val="bottom"/>
          </w:tcPr>
          <w:p w14:paraId="6D6134F5" w14:textId="77777777" w:rsidR="00237BA5" w:rsidRPr="00846B76" w:rsidRDefault="00237BA5" w:rsidP="009423D3">
            <w:pPr>
              <w:spacing w:before="120"/>
            </w:pPr>
          </w:p>
        </w:tc>
      </w:tr>
      <w:tr w:rsidR="00237BA5" w:rsidRPr="00846B76" w14:paraId="1DB99F39" w14:textId="77777777" w:rsidTr="009423D3">
        <w:sdt>
          <w:sdtPr>
            <w:id w:val="663128641"/>
            <w:placeholder>
              <w:docPart w:val="3A838EB0A9DB442F8679ED5197C6A279"/>
            </w:placeholder>
            <w:temporary/>
            <w:showingPlcHdr/>
            <w15:appearance w15:val="hidden"/>
          </w:sdtPr>
          <w:sdtEndPr/>
          <w:sdtContent>
            <w:tc>
              <w:tcPr>
                <w:tcW w:w="1247" w:type="pct"/>
                <w:vAlign w:val="bottom"/>
              </w:tcPr>
              <w:p w14:paraId="4CC7E03A" w14:textId="77777777" w:rsidR="00237BA5" w:rsidRPr="00846B76" w:rsidRDefault="00237BA5" w:rsidP="009423D3">
                <w:pPr>
                  <w:pStyle w:val="NormalIndent"/>
                  <w:ind w:left="0"/>
                </w:pPr>
                <w:r w:rsidRPr="0090596C">
                  <w:t>Last Name</w:t>
                </w:r>
              </w:p>
            </w:tc>
          </w:sdtContent>
        </w:sdt>
        <w:tc>
          <w:tcPr>
            <w:tcW w:w="3753" w:type="pct"/>
            <w:tcBorders>
              <w:bottom w:val="single" w:sz="4" w:space="0" w:color="auto"/>
            </w:tcBorders>
            <w:vAlign w:val="bottom"/>
          </w:tcPr>
          <w:p w14:paraId="2AF1EA63" w14:textId="77777777" w:rsidR="00237BA5" w:rsidRPr="00846B76" w:rsidRDefault="00237BA5" w:rsidP="009423D3">
            <w:pPr>
              <w:spacing w:before="120"/>
            </w:pPr>
          </w:p>
        </w:tc>
      </w:tr>
      <w:tr w:rsidR="00237BA5" w:rsidRPr="00846B76" w14:paraId="0092F26B" w14:textId="77777777" w:rsidTr="009423D3">
        <w:tc>
          <w:tcPr>
            <w:tcW w:w="1247" w:type="pct"/>
            <w:vAlign w:val="bottom"/>
          </w:tcPr>
          <w:p w14:paraId="751E1D94" w14:textId="77777777" w:rsidR="00237BA5" w:rsidRPr="00846B76" w:rsidRDefault="00237BA5" w:rsidP="009423D3">
            <w:pPr>
              <w:pStyle w:val="NormalIndent"/>
              <w:ind w:left="0"/>
            </w:pPr>
            <w:r>
              <w:t xml:space="preserve">Signature </w:t>
            </w:r>
          </w:p>
        </w:tc>
        <w:tc>
          <w:tcPr>
            <w:tcW w:w="3753" w:type="pct"/>
            <w:tcBorders>
              <w:bottom w:val="single" w:sz="4" w:space="0" w:color="auto"/>
            </w:tcBorders>
            <w:vAlign w:val="bottom"/>
          </w:tcPr>
          <w:p w14:paraId="1F61A8BC" w14:textId="77777777" w:rsidR="00237BA5" w:rsidRPr="00846B76" w:rsidRDefault="00237BA5" w:rsidP="009423D3">
            <w:pPr>
              <w:spacing w:before="120"/>
            </w:pPr>
          </w:p>
        </w:tc>
      </w:tr>
    </w:tbl>
    <w:p w14:paraId="5E1C6720" w14:textId="027E0195" w:rsidR="00237BA5" w:rsidRDefault="00237BA5" w:rsidP="00396983">
      <w:pPr>
        <w:rPr>
          <w:sz w:val="12"/>
          <w:szCs w:val="16"/>
        </w:rPr>
      </w:pPr>
    </w:p>
    <w:p w14:paraId="370F5F49" w14:textId="63C7492A" w:rsidR="00511C98" w:rsidRPr="00511C98" w:rsidRDefault="00511C98" w:rsidP="00511C98">
      <w:pPr>
        <w:rPr>
          <w:sz w:val="12"/>
          <w:szCs w:val="16"/>
        </w:rPr>
      </w:pPr>
    </w:p>
    <w:p w14:paraId="6F4EB256" w14:textId="391C8487" w:rsidR="00511C98" w:rsidRPr="00511C98" w:rsidRDefault="00511C98" w:rsidP="00511C98">
      <w:pPr>
        <w:rPr>
          <w:sz w:val="12"/>
          <w:szCs w:val="16"/>
        </w:rPr>
      </w:pPr>
    </w:p>
    <w:p w14:paraId="16150F7B" w14:textId="40FF8C65" w:rsidR="00511C98" w:rsidRPr="00511C98" w:rsidRDefault="00511C98" w:rsidP="00511C98">
      <w:pPr>
        <w:rPr>
          <w:sz w:val="12"/>
          <w:szCs w:val="16"/>
        </w:rPr>
      </w:pPr>
    </w:p>
    <w:p w14:paraId="26B9C6B3" w14:textId="400889DC" w:rsidR="00511C98" w:rsidRDefault="00511C98" w:rsidP="00511C98">
      <w:pPr>
        <w:rPr>
          <w:sz w:val="12"/>
          <w:szCs w:val="16"/>
        </w:rPr>
      </w:pPr>
    </w:p>
    <w:p w14:paraId="229D85AE" w14:textId="101E2600" w:rsidR="00511C98" w:rsidRDefault="00511C98" w:rsidP="00511C98">
      <w:pPr>
        <w:ind w:firstLine="720"/>
        <w:rPr>
          <w:sz w:val="12"/>
          <w:szCs w:val="16"/>
        </w:rPr>
      </w:pPr>
    </w:p>
    <w:p w14:paraId="6FA493E8" w14:textId="17CB172E" w:rsidR="00511C98" w:rsidRDefault="00511C98" w:rsidP="00511C98">
      <w:pPr>
        <w:ind w:firstLine="720"/>
        <w:rPr>
          <w:sz w:val="12"/>
          <w:szCs w:val="16"/>
        </w:rPr>
      </w:pPr>
    </w:p>
    <w:p w14:paraId="654508C4" w14:textId="246E24DE" w:rsidR="00511C98" w:rsidRDefault="00511C98" w:rsidP="00511C98">
      <w:pPr>
        <w:ind w:firstLine="720"/>
        <w:rPr>
          <w:sz w:val="12"/>
          <w:szCs w:val="16"/>
        </w:rPr>
      </w:pPr>
    </w:p>
    <w:p w14:paraId="30890E13" w14:textId="14EDB5F0" w:rsidR="00511C98" w:rsidRDefault="00511C98" w:rsidP="00511C98">
      <w:pPr>
        <w:ind w:firstLine="720"/>
        <w:rPr>
          <w:sz w:val="12"/>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1C98" w:rsidRPr="0090596C" w14:paraId="6F720061" w14:textId="77777777" w:rsidTr="009423D3">
        <w:tc>
          <w:tcPr>
            <w:tcW w:w="5000" w:type="pct"/>
            <w:shd w:val="clear" w:color="auto" w:fill="731F1C" w:themeFill="accent5"/>
          </w:tcPr>
          <w:p w14:paraId="74D0203F" w14:textId="04AC4942" w:rsidR="00511C98" w:rsidRPr="0090596C" w:rsidRDefault="0000223E" w:rsidP="009423D3">
            <w:pPr>
              <w:pStyle w:val="Heading1"/>
              <w:outlineLvl w:val="0"/>
            </w:pPr>
            <w:r>
              <w:lastRenderedPageBreak/>
              <w:t>Liability Policy</w:t>
            </w:r>
          </w:p>
        </w:tc>
      </w:tr>
    </w:tbl>
    <w:p w14:paraId="03856DDF" w14:textId="4A6B506F" w:rsidR="00511C98" w:rsidRDefault="00511C98" w:rsidP="00511C98">
      <w:pPr>
        <w:spacing w:after="0"/>
        <w:rPr>
          <w:sz w:val="12"/>
          <w:szCs w:val="16"/>
        </w:rPr>
      </w:pPr>
    </w:p>
    <w:p w14:paraId="30D4B564" w14:textId="322EA961" w:rsidR="00511C98" w:rsidRDefault="00444831" w:rsidP="00511C98">
      <w:pPr>
        <w:rPr>
          <w:sz w:val="12"/>
          <w:szCs w:val="16"/>
        </w:rPr>
      </w:pPr>
      <w:r>
        <w:rPr>
          <w:noProof/>
          <w:sz w:val="12"/>
          <w:szCs w:val="16"/>
        </w:rPr>
        <mc:AlternateContent>
          <mc:Choice Requires="wps">
            <w:drawing>
              <wp:anchor distT="0" distB="0" distL="114300" distR="114300" simplePos="0" relativeHeight="251668480" behindDoc="0" locked="0" layoutInCell="1" allowOverlap="1" wp14:anchorId="289BD761" wp14:editId="57FE68E7">
                <wp:simplePos x="0" y="0"/>
                <wp:positionH relativeFrom="margin">
                  <wp:align>left</wp:align>
                </wp:positionH>
                <wp:positionV relativeFrom="page">
                  <wp:posOffset>1812290</wp:posOffset>
                </wp:positionV>
                <wp:extent cx="5895975" cy="46386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5895975" cy="4638675"/>
                        </a:xfrm>
                        <a:prstGeom prst="rect">
                          <a:avLst/>
                        </a:prstGeom>
                        <a:solidFill>
                          <a:sysClr val="window" lastClr="FFFFFF"/>
                        </a:solidFill>
                        <a:ln w="6350">
                          <a:solidFill>
                            <a:prstClr val="black"/>
                          </a:solidFill>
                        </a:ln>
                      </wps:spPr>
                      <wps:txbx>
                        <w:txbxContent>
                          <w:p w14:paraId="3F9479F6" w14:textId="1C1BB9E2" w:rsidR="00511C98" w:rsidRDefault="0014655F" w:rsidP="00511C98">
                            <w:r>
                              <w:t xml:space="preserve">I acknowledge the risks and potential for risks of horseback riding and related equine activities including grievous bodily harm. However, I feel that the possible benefits to myself are greater than the risks assumed. I hereby, intending to be legally bound for my myself, my heirs and assigns, executors or administrators, waive and release forever all claims for damages against Hooves with H.E.A.R.T, Cavalli Creek Farms and Capstone Farms, its Board of Trustees, Instructors, Therapists, Aides, Volunteers and/or Employees for any and all injuries and /or loses I may sustain while participating in activities, events or programs with the mentioned entities from whatever cause, including but not limited to the negligence of these related parties. </w:t>
                            </w:r>
                          </w:p>
                          <w:p w14:paraId="6EB6D376" w14:textId="560B5257" w:rsidR="0014655F" w:rsidRDefault="0014655F" w:rsidP="00511C98">
                            <w:r>
                              <w:t>The undersigned and acknowledges</w:t>
                            </w:r>
                            <w:r w:rsidR="0000223E">
                              <w:t xml:space="preserve"> that he/she has read this registration form in its entirety; that he/she understands the terms of this release and has signed this release voluntarily and with full knowledge of the effects thereof</w:t>
                            </w:r>
                          </w:p>
                          <w:p w14:paraId="4B5A2B4B" w14:textId="77777777" w:rsidR="00444831" w:rsidRDefault="00444831" w:rsidP="00444831">
                            <w:pPr>
                              <w:jc w:val="center"/>
                              <w:rPr>
                                <w:i/>
                                <w:iCs/>
                                <w:sz w:val="20"/>
                                <w:szCs w:val="20"/>
                              </w:rPr>
                            </w:pPr>
                            <w:r>
                              <w:rPr>
                                <w:i/>
                                <w:iCs/>
                                <w:sz w:val="20"/>
                                <w:szCs w:val="20"/>
                              </w:rPr>
                              <w:t>Warning:</w:t>
                            </w:r>
                          </w:p>
                          <w:p w14:paraId="5D3BBC4D" w14:textId="77777777" w:rsidR="00444831" w:rsidRDefault="00444831" w:rsidP="00444831">
                            <w:pPr>
                              <w:jc w:val="center"/>
                              <w:rPr>
                                <w:i/>
                                <w:iCs/>
                                <w:sz w:val="20"/>
                                <w:szCs w:val="20"/>
                              </w:rPr>
                            </w:pPr>
                            <w:r>
                              <w:rPr>
                                <w:i/>
                                <w:iCs/>
                                <w:sz w:val="20"/>
                                <w:szCs w:val="20"/>
                              </w:rPr>
                              <w:t>Under Florida law, an equine activity sponsor or equine professional is not liable for any injury to, or the death of, a participant in equine activities resulting from the inherent risks of equine activity.</w:t>
                            </w:r>
                          </w:p>
                          <w:p w14:paraId="57B3D0EE" w14:textId="77777777" w:rsidR="00444831" w:rsidRDefault="00444831" w:rsidP="00444831">
                            <w:pPr>
                              <w:jc w:val="center"/>
                              <w:rPr>
                                <w:b/>
                                <w:bCs/>
                                <w:sz w:val="20"/>
                                <w:szCs w:val="20"/>
                              </w:rPr>
                            </w:pPr>
                            <w:r>
                              <w:rPr>
                                <w:i/>
                                <w:iCs/>
                                <w:sz w:val="20"/>
                                <w:szCs w:val="20"/>
                              </w:rPr>
                              <w:t>Fla. Stat. S773.05 (1993)</w:t>
                            </w:r>
                          </w:p>
                          <w:p w14:paraId="0B62A714" w14:textId="77777777" w:rsidR="00444831" w:rsidRDefault="00444831" w:rsidP="00511C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BD761" id="_x0000_t202" coordsize="21600,21600" o:spt="202" path="m,l,21600r21600,l21600,xe">
                <v:stroke joinstyle="miter"/>
                <v:path gradientshapeok="t" o:connecttype="rect"/>
              </v:shapetype>
              <v:shape id="Text Box 10" o:spid="_x0000_s1032" type="#_x0000_t202" style="position:absolute;margin-left:0;margin-top:142.7pt;width:464.25pt;height:36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" fillcolor="window" strokeweight=".5pt">
                <v:textbox>
                  <w:txbxContent>
                    <w:p w14:paraId="3F9479F6" w14:textId="1C1BB9E2" w:rsidR="00511C98" w:rsidRDefault="0014655F" w:rsidP="00511C98">
                      <w:r>
                        <w:t xml:space="preserve">I acknowledge the risks and potential for risks of horseback riding and related equine activities including grievous bodily harm. However, I feel that the possible benefits to myself are greater than the risks assumed. I hereby, intending to be legally bound for my myself, my heirs and assigns, executors or administrators, waive and release forever all claims for damages against Hooves with H.E.A.R.T, Cavalli Creek Farms and Capstone Farms, its Board of Trustees, Instructors, Therapists, Aides, Volunteers and/or Employees for any and all injuries and /or loses I may sustain while participating in activities, events or programs with the mentioned entities from whatever cause, including but not limited to the negligence of these related parties. </w:t>
                      </w:r>
                    </w:p>
                    <w:p w14:paraId="6EB6D376" w14:textId="560B5257" w:rsidR="0014655F" w:rsidRDefault="0014655F" w:rsidP="00511C98">
                      <w:r>
                        <w:t>The undersigned and acknowledges</w:t>
                      </w:r>
                      <w:r w:rsidR="0000223E">
                        <w:t xml:space="preserve"> that he/she has read this registration form in its entirety; that he/she understands the terms of this release and has signed this release voluntarily and with full knowledge of the effects thereof</w:t>
                      </w:r>
                    </w:p>
                    <w:p w14:paraId="4B5A2B4B" w14:textId="77777777" w:rsidR="00444831" w:rsidRDefault="00444831" w:rsidP="00444831">
                      <w:pPr>
                        <w:jc w:val="center"/>
                        <w:rPr>
                          <w:i/>
                          <w:iCs/>
                          <w:sz w:val="20"/>
                          <w:szCs w:val="20"/>
                        </w:rPr>
                      </w:pPr>
                      <w:r>
                        <w:rPr>
                          <w:i/>
                          <w:iCs/>
                          <w:sz w:val="20"/>
                          <w:szCs w:val="20"/>
                        </w:rPr>
                        <w:t>Warning:</w:t>
                      </w:r>
                    </w:p>
                    <w:p w14:paraId="5D3BBC4D" w14:textId="77777777" w:rsidR="00444831" w:rsidRDefault="00444831" w:rsidP="00444831">
                      <w:pPr>
                        <w:jc w:val="center"/>
                        <w:rPr>
                          <w:i/>
                          <w:iCs/>
                          <w:sz w:val="20"/>
                          <w:szCs w:val="20"/>
                        </w:rPr>
                      </w:pPr>
                      <w:r>
                        <w:rPr>
                          <w:i/>
                          <w:iCs/>
                          <w:sz w:val="20"/>
                          <w:szCs w:val="20"/>
                        </w:rPr>
                        <w:t>Under Florida law, an equine activity sponsor or equine professional is not liable for any injury to, or the death of, a participant in equine activities resulting from the inherent risks of equine activity.</w:t>
                      </w:r>
                    </w:p>
                    <w:p w14:paraId="57B3D0EE" w14:textId="77777777" w:rsidR="00444831" w:rsidRDefault="00444831" w:rsidP="00444831">
                      <w:pPr>
                        <w:jc w:val="center"/>
                        <w:rPr>
                          <w:b/>
                          <w:bCs/>
                          <w:sz w:val="20"/>
                          <w:szCs w:val="20"/>
                        </w:rPr>
                      </w:pPr>
                      <w:r>
                        <w:rPr>
                          <w:i/>
                          <w:iCs/>
                          <w:sz w:val="20"/>
                          <w:szCs w:val="20"/>
                        </w:rPr>
                        <w:t>Fla. Stat. S773.05 (1993)</w:t>
                      </w:r>
                    </w:p>
                    <w:p w14:paraId="0B62A714" w14:textId="77777777" w:rsidR="00444831" w:rsidRDefault="00444831" w:rsidP="00511C98"/>
                  </w:txbxContent>
                </v:textbox>
                <w10:wrap anchorx="margin" anchory="page"/>
              </v:shape>
            </w:pict>
          </mc:Fallback>
        </mc:AlternateContent>
      </w:r>
    </w:p>
    <w:p w14:paraId="6B3F8BB3" w14:textId="690B953F" w:rsidR="00511C98" w:rsidRDefault="00511C98" w:rsidP="00511C98">
      <w:pPr>
        <w:ind w:firstLine="720"/>
        <w:rPr>
          <w:sz w:val="12"/>
          <w:szCs w:val="16"/>
        </w:rPr>
      </w:pPr>
    </w:p>
    <w:p w14:paraId="7FDF5214" w14:textId="77777777" w:rsidR="00511C98" w:rsidRPr="00396983" w:rsidRDefault="00511C98" w:rsidP="00511C98">
      <w:pPr>
        <w:rPr>
          <w:sz w:val="12"/>
          <w:szCs w:val="16"/>
        </w:rPr>
      </w:pPr>
    </w:p>
    <w:p w14:paraId="355CB371" w14:textId="6FBA8520" w:rsidR="00511C98" w:rsidRPr="00396983" w:rsidRDefault="00511C98" w:rsidP="00511C98">
      <w:pPr>
        <w:rPr>
          <w:sz w:val="12"/>
          <w:szCs w:val="16"/>
        </w:rPr>
      </w:pPr>
    </w:p>
    <w:p w14:paraId="405CB85D" w14:textId="77777777" w:rsidR="00511C98" w:rsidRPr="00396983" w:rsidRDefault="00511C98" w:rsidP="00511C98">
      <w:pPr>
        <w:rPr>
          <w:sz w:val="12"/>
          <w:szCs w:val="16"/>
        </w:rPr>
      </w:pPr>
    </w:p>
    <w:p w14:paraId="4019981C" w14:textId="0CBBA80F" w:rsidR="00511C98" w:rsidRPr="00396983" w:rsidRDefault="00511C98" w:rsidP="00511C98">
      <w:pPr>
        <w:rPr>
          <w:sz w:val="12"/>
          <w:szCs w:val="16"/>
        </w:rPr>
      </w:pPr>
    </w:p>
    <w:p w14:paraId="30ED3939" w14:textId="77777777" w:rsidR="00511C98" w:rsidRPr="00396983" w:rsidRDefault="00511C98" w:rsidP="00511C98">
      <w:pPr>
        <w:rPr>
          <w:sz w:val="12"/>
          <w:szCs w:val="16"/>
        </w:rPr>
      </w:pPr>
    </w:p>
    <w:p w14:paraId="17B90B63" w14:textId="77777777" w:rsidR="00511C98" w:rsidRPr="00396983" w:rsidRDefault="00511C98" w:rsidP="00511C98">
      <w:pPr>
        <w:rPr>
          <w:sz w:val="12"/>
          <w:szCs w:val="16"/>
        </w:rPr>
      </w:pPr>
    </w:p>
    <w:p w14:paraId="30F699FA" w14:textId="77777777" w:rsidR="00511C98" w:rsidRDefault="00511C98" w:rsidP="00511C98">
      <w:pPr>
        <w:rPr>
          <w:sz w:val="12"/>
          <w:szCs w:val="16"/>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840"/>
      </w:tblGrid>
      <w:tr w:rsidR="00511C98" w:rsidRPr="00846B76" w14:paraId="35BB1FA1" w14:textId="77777777" w:rsidTr="009423D3">
        <w:tc>
          <w:tcPr>
            <w:tcW w:w="1247" w:type="pct"/>
            <w:vAlign w:val="bottom"/>
          </w:tcPr>
          <w:p w14:paraId="7F7DCA75" w14:textId="77777777" w:rsidR="00511C98" w:rsidRDefault="00511C98" w:rsidP="009423D3">
            <w:pPr>
              <w:pStyle w:val="NormalIndent"/>
              <w:ind w:left="0"/>
            </w:pPr>
          </w:p>
          <w:p w14:paraId="17CCE504" w14:textId="77777777" w:rsidR="00511C98" w:rsidRDefault="00511C98" w:rsidP="009423D3">
            <w:pPr>
              <w:pStyle w:val="NormalIndent"/>
              <w:ind w:left="0"/>
            </w:pPr>
          </w:p>
          <w:p w14:paraId="2A7A7D55" w14:textId="77777777" w:rsidR="00511C98" w:rsidRDefault="00511C98" w:rsidP="009423D3">
            <w:pPr>
              <w:pStyle w:val="NormalIndent"/>
              <w:ind w:left="0"/>
            </w:pPr>
          </w:p>
          <w:p w14:paraId="2979ADE5" w14:textId="77777777" w:rsidR="0000223E" w:rsidRDefault="0000223E" w:rsidP="009423D3">
            <w:pPr>
              <w:pStyle w:val="NormalIndent"/>
              <w:ind w:left="0"/>
            </w:pPr>
          </w:p>
          <w:p w14:paraId="73EE5769" w14:textId="77777777" w:rsidR="0000223E" w:rsidRDefault="0000223E" w:rsidP="009423D3">
            <w:pPr>
              <w:pStyle w:val="NormalIndent"/>
              <w:ind w:left="0"/>
            </w:pPr>
          </w:p>
          <w:p w14:paraId="53844F39" w14:textId="77777777" w:rsidR="00444831" w:rsidRDefault="00444831" w:rsidP="009423D3">
            <w:pPr>
              <w:pStyle w:val="NormalIndent"/>
              <w:ind w:left="0"/>
            </w:pPr>
          </w:p>
          <w:p w14:paraId="54F6595C" w14:textId="77777777" w:rsidR="00444831" w:rsidRDefault="00444831" w:rsidP="009423D3">
            <w:pPr>
              <w:pStyle w:val="NormalIndent"/>
              <w:ind w:left="0"/>
            </w:pPr>
          </w:p>
          <w:p w14:paraId="67C2E9B8" w14:textId="77777777" w:rsidR="00444831" w:rsidRDefault="00444831" w:rsidP="009423D3">
            <w:pPr>
              <w:pStyle w:val="NormalIndent"/>
              <w:ind w:left="0"/>
            </w:pPr>
          </w:p>
          <w:p w14:paraId="32DFDF37" w14:textId="77777777" w:rsidR="00444831" w:rsidRDefault="00444831" w:rsidP="009423D3">
            <w:pPr>
              <w:pStyle w:val="NormalIndent"/>
              <w:ind w:left="0"/>
            </w:pPr>
          </w:p>
          <w:p w14:paraId="3826E62B" w14:textId="3B8D32BA" w:rsidR="00511C98" w:rsidRDefault="00511C98" w:rsidP="009423D3">
            <w:pPr>
              <w:pStyle w:val="NormalIndent"/>
              <w:ind w:left="0"/>
            </w:pPr>
            <w:r>
              <w:t>First Name</w:t>
            </w:r>
          </w:p>
        </w:tc>
        <w:tc>
          <w:tcPr>
            <w:tcW w:w="3753" w:type="pct"/>
            <w:tcBorders>
              <w:bottom w:val="single" w:sz="4" w:space="0" w:color="auto"/>
            </w:tcBorders>
            <w:vAlign w:val="bottom"/>
          </w:tcPr>
          <w:p w14:paraId="4758D39E" w14:textId="3EDFFE61" w:rsidR="00511C98" w:rsidRPr="00846B76" w:rsidRDefault="00511C98" w:rsidP="009423D3">
            <w:pPr>
              <w:spacing w:before="120"/>
            </w:pPr>
          </w:p>
        </w:tc>
      </w:tr>
      <w:tr w:rsidR="00511C98" w:rsidRPr="00846B76" w14:paraId="141AB341" w14:textId="77777777" w:rsidTr="009423D3">
        <w:sdt>
          <w:sdtPr>
            <w:id w:val="1385748654"/>
            <w:placeholder>
              <w:docPart w:val="5651670B65924F19A81D153978C41BEC"/>
            </w:placeholder>
            <w:temporary/>
            <w:showingPlcHdr/>
            <w15:appearance w15:val="hidden"/>
          </w:sdtPr>
          <w:sdtEndPr/>
          <w:sdtContent>
            <w:tc>
              <w:tcPr>
                <w:tcW w:w="1247" w:type="pct"/>
                <w:vAlign w:val="bottom"/>
              </w:tcPr>
              <w:p w14:paraId="66B9250C" w14:textId="77777777" w:rsidR="00511C98" w:rsidRPr="00846B76" w:rsidRDefault="00511C98" w:rsidP="009423D3">
                <w:pPr>
                  <w:pStyle w:val="NormalIndent"/>
                  <w:ind w:left="0"/>
                </w:pPr>
                <w:r w:rsidRPr="0090596C">
                  <w:t>Last Name</w:t>
                </w:r>
              </w:p>
            </w:tc>
          </w:sdtContent>
        </w:sdt>
        <w:tc>
          <w:tcPr>
            <w:tcW w:w="3753" w:type="pct"/>
            <w:tcBorders>
              <w:bottom w:val="single" w:sz="4" w:space="0" w:color="auto"/>
            </w:tcBorders>
            <w:vAlign w:val="bottom"/>
          </w:tcPr>
          <w:p w14:paraId="67CF3B16" w14:textId="77777777" w:rsidR="00511C98" w:rsidRPr="00846B76" w:rsidRDefault="00511C98" w:rsidP="009423D3">
            <w:pPr>
              <w:spacing w:before="120"/>
            </w:pPr>
          </w:p>
        </w:tc>
      </w:tr>
      <w:tr w:rsidR="00511C98" w:rsidRPr="00846B76" w14:paraId="618EBE15" w14:textId="77777777" w:rsidTr="009423D3">
        <w:tc>
          <w:tcPr>
            <w:tcW w:w="1247" w:type="pct"/>
            <w:vAlign w:val="bottom"/>
          </w:tcPr>
          <w:p w14:paraId="5F5B8C8B" w14:textId="77777777" w:rsidR="00511C98" w:rsidRPr="00846B76" w:rsidRDefault="00511C98" w:rsidP="009423D3">
            <w:pPr>
              <w:pStyle w:val="NormalIndent"/>
              <w:ind w:left="0"/>
            </w:pPr>
            <w:r>
              <w:t xml:space="preserve">Signature </w:t>
            </w:r>
          </w:p>
        </w:tc>
        <w:tc>
          <w:tcPr>
            <w:tcW w:w="3753" w:type="pct"/>
            <w:tcBorders>
              <w:bottom w:val="single" w:sz="4" w:space="0" w:color="auto"/>
            </w:tcBorders>
            <w:vAlign w:val="bottom"/>
          </w:tcPr>
          <w:p w14:paraId="562B98B8" w14:textId="77777777" w:rsidR="00511C98" w:rsidRPr="00846B76" w:rsidRDefault="00511C98" w:rsidP="009423D3">
            <w:pPr>
              <w:spacing w:before="120"/>
            </w:pPr>
          </w:p>
        </w:tc>
      </w:tr>
    </w:tbl>
    <w:p w14:paraId="3C1F1368" w14:textId="77777777" w:rsidR="00511C98" w:rsidRDefault="00511C98" w:rsidP="00511C98">
      <w:pPr>
        <w:ind w:firstLine="720"/>
        <w:rPr>
          <w:sz w:val="12"/>
          <w:szCs w:val="16"/>
        </w:rPr>
      </w:pPr>
      <w:r>
        <w:rPr>
          <w:noProof/>
          <w:sz w:val="12"/>
          <w:szCs w:val="16"/>
        </w:rPr>
        <mc:AlternateContent>
          <mc:Choice Requires="wps">
            <w:drawing>
              <wp:anchor distT="0" distB="0" distL="114300" distR="114300" simplePos="0" relativeHeight="251669504" behindDoc="0" locked="0" layoutInCell="1" allowOverlap="1" wp14:anchorId="59CC44FA" wp14:editId="0C7F0DA7">
                <wp:simplePos x="0" y="0"/>
                <wp:positionH relativeFrom="column">
                  <wp:posOffset>19050</wp:posOffset>
                </wp:positionH>
                <wp:positionV relativeFrom="paragraph">
                  <wp:posOffset>154305</wp:posOffset>
                </wp:positionV>
                <wp:extent cx="6038850" cy="4572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038850" cy="457200"/>
                        </a:xfrm>
                        <a:prstGeom prst="rect">
                          <a:avLst/>
                        </a:prstGeom>
                        <a:solidFill>
                          <a:sysClr val="window" lastClr="FFFFFF"/>
                        </a:solidFill>
                        <a:ln w="6350">
                          <a:solidFill>
                            <a:prstClr val="black"/>
                          </a:solidFill>
                        </a:ln>
                      </wps:spPr>
                      <wps:txbx>
                        <w:txbxContent>
                          <w:p w14:paraId="2E1394F8" w14:textId="77777777" w:rsidR="00511C98" w:rsidRDefault="00511C98" w:rsidP="00511C98">
                            <w:r>
                              <w:t xml:space="preserve">     If applicant is under 18 years of age, parent or guardian signature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C44FA" id="Text Box 11" o:spid="_x0000_s1033" type="#_x0000_t202" style="position:absolute;left:0;text-align:left;margin-left:1.5pt;margin-top:12.15pt;width:475.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" fillcolor="window" strokeweight=".5pt">
                <v:textbox>
                  <w:txbxContent>
                    <w:p w14:paraId="2E1394F8" w14:textId="77777777" w:rsidR="00511C98" w:rsidRDefault="00511C98" w:rsidP="00511C98">
                      <w:r>
                        <w:t xml:space="preserve">     If applicant is under 18 years of age, parent or guardian signature is required</w:t>
                      </w:r>
                    </w:p>
                  </w:txbxContent>
                </v:textbox>
              </v:shape>
            </w:pict>
          </mc:Fallback>
        </mc:AlternateContent>
      </w:r>
    </w:p>
    <w:p w14:paraId="0F384637" w14:textId="77777777" w:rsidR="00511C98" w:rsidRPr="00396983" w:rsidRDefault="00511C98" w:rsidP="00511C98">
      <w:pPr>
        <w:rPr>
          <w:sz w:val="12"/>
          <w:szCs w:val="16"/>
        </w:rPr>
      </w:pPr>
    </w:p>
    <w:p w14:paraId="7CEA5FC1" w14:textId="77777777" w:rsidR="00511C98" w:rsidRDefault="00511C98" w:rsidP="00511C98">
      <w:pPr>
        <w:rPr>
          <w:sz w:val="12"/>
          <w:szCs w:val="16"/>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840"/>
      </w:tblGrid>
      <w:tr w:rsidR="00511C98" w:rsidRPr="00846B76" w14:paraId="17FA8171" w14:textId="77777777" w:rsidTr="009423D3">
        <w:sdt>
          <w:sdtPr>
            <w:id w:val="-331913074"/>
            <w:placeholder>
              <w:docPart w:val="94EA71AE21A34C8783D980A73FF01984"/>
            </w:placeholder>
            <w:temporary/>
            <w:showingPlcHdr/>
            <w15:appearance w15:val="hidden"/>
          </w:sdtPr>
          <w:sdtEndPr/>
          <w:sdtContent>
            <w:tc>
              <w:tcPr>
                <w:tcW w:w="1247" w:type="pct"/>
                <w:vAlign w:val="bottom"/>
              </w:tcPr>
              <w:p w14:paraId="46685CA9" w14:textId="77777777" w:rsidR="00511C98" w:rsidRPr="00846B76" w:rsidRDefault="00511C98" w:rsidP="009423D3">
                <w:pPr>
                  <w:pStyle w:val="NormalIndent"/>
                  <w:ind w:left="0"/>
                </w:pPr>
                <w:r w:rsidRPr="0090596C">
                  <w:t>First Name</w:t>
                </w:r>
              </w:p>
            </w:tc>
          </w:sdtContent>
        </w:sdt>
        <w:tc>
          <w:tcPr>
            <w:tcW w:w="3753" w:type="pct"/>
            <w:tcBorders>
              <w:bottom w:val="single" w:sz="4" w:space="0" w:color="auto"/>
            </w:tcBorders>
            <w:vAlign w:val="bottom"/>
          </w:tcPr>
          <w:p w14:paraId="2CB78873" w14:textId="77777777" w:rsidR="00511C98" w:rsidRPr="00846B76" w:rsidRDefault="00511C98" w:rsidP="009423D3">
            <w:pPr>
              <w:spacing w:before="120"/>
            </w:pPr>
          </w:p>
        </w:tc>
      </w:tr>
      <w:tr w:rsidR="00511C98" w:rsidRPr="00846B76" w14:paraId="19A31A08" w14:textId="77777777" w:rsidTr="009423D3">
        <w:sdt>
          <w:sdtPr>
            <w:id w:val="1702281085"/>
            <w:placeholder>
              <w:docPart w:val="025AE159263145F0828BC57D36E108A1"/>
            </w:placeholder>
            <w:temporary/>
            <w:showingPlcHdr/>
            <w15:appearance w15:val="hidden"/>
          </w:sdtPr>
          <w:sdtEndPr/>
          <w:sdtContent>
            <w:tc>
              <w:tcPr>
                <w:tcW w:w="1247" w:type="pct"/>
                <w:vAlign w:val="bottom"/>
              </w:tcPr>
              <w:p w14:paraId="0044817B" w14:textId="77777777" w:rsidR="00511C98" w:rsidRPr="00846B76" w:rsidRDefault="00511C98" w:rsidP="009423D3">
                <w:pPr>
                  <w:pStyle w:val="NormalIndent"/>
                  <w:ind w:left="0"/>
                </w:pPr>
                <w:r w:rsidRPr="0090596C">
                  <w:t>Last Name</w:t>
                </w:r>
              </w:p>
            </w:tc>
          </w:sdtContent>
        </w:sdt>
        <w:tc>
          <w:tcPr>
            <w:tcW w:w="3753" w:type="pct"/>
            <w:tcBorders>
              <w:bottom w:val="single" w:sz="4" w:space="0" w:color="auto"/>
            </w:tcBorders>
            <w:vAlign w:val="bottom"/>
          </w:tcPr>
          <w:p w14:paraId="5F27EC5A" w14:textId="77777777" w:rsidR="00511C98" w:rsidRPr="00846B76" w:rsidRDefault="00511C98" w:rsidP="009423D3">
            <w:pPr>
              <w:spacing w:before="120"/>
            </w:pPr>
          </w:p>
        </w:tc>
      </w:tr>
      <w:tr w:rsidR="00511C98" w:rsidRPr="00846B76" w14:paraId="6E615F8F" w14:textId="77777777" w:rsidTr="009423D3">
        <w:tc>
          <w:tcPr>
            <w:tcW w:w="1247" w:type="pct"/>
            <w:vAlign w:val="bottom"/>
          </w:tcPr>
          <w:p w14:paraId="212A64E6" w14:textId="77777777" w:rsidR="00511C98" w:rsidRPr="00846B76" w:rsidRDefault="00511C98" w:rsidP="009423D3">
            <w:pPr>
              <w:pStyle w:val="NormalIndent"/>
              <w:ind w:left="0"/>
            </w:pPr>
            <w:r>
              <w:t xml:space="preserve">Signature </w:t>
            </w:r>
          </w:p>
        </w:tc>
        <w:tc>
          <w:tcPr>
            <w:tcW w:w="3753" w:type="pct"/>
            <w:tcBorders>
              <w:bottom w:val="single" w:sz="4" w:space="0" w:color="auto"/>
            </w:tcBorders>
            <w:vAlign w:val="bottom"/>
          </w:tcPr>
          <w:p w14:paraId="726D83AC" w14:textId="77777777" w:rsidR="00511C98" w:rsidRPr="00846B76" w:rsidRDefault="00511C98" w:rsidP="009423D3">
            <w:pPr>
              <w:spacing w:before="120"/>
            </w:pPr>
          </w:p>
        </w:tc>
      </w:tr>
    </w:tbl>
    <w:p w14:paraId="7E697327" w14:textId="2E739D80" w:rsidR="00511C98" w:rsidRDefault="00511C98" w:rsidP="00511C98">
      <w:pPr>
        <w:ind w:firstLine="720"/>
        <w:rPr>
          <w:sz w:val="12"/>
          <w:szCs w:val="16"/>
        </w:rPr>
      </w:pPr>
    </w:p>
    <w:p w14:paraId="2A5B962E" w14:textId="169D1FC8" w:rsidR="0000223E" w:rsidRDefault="0000223E" w:rsidP="00D9686B">
      <w:pPr>
        <w:rPr>
          <w:sz w:val="12"/>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B769A" w:rsidRPr="0090596C" w14:paraId="08D54F04" w14:textId="77777777" w:rsidTr="009423D3">
        <w:tc>
          <w:tcPr>
            <w:tcW w:w="5000" w:type="pct"/>
            <w:shd w:val="clear" w:color="auto" w:fill="731F1C" w:themeFill="accent5"/>
          </w:tcPr>
          <w:p w14:paraId="7274E07F" w14:textId="10C47AE7" w:rsidR="00CB769A" w:rsidRPr="0090596C" w:rsidRDefault="00CB769A" w:rsidP="009423D3">
            <w:pPr>
              <w:pStyle w:val="Heading1"/>
              <w:outlineLvl w:val="0"/>
            </w:pPr>
            <w:r>
              <w:lastRenderedPageBreak/>
              <w:t>Parent/Guardian Waiver for Minors</w:t>
            </w:r>
          </w:p>
        </w:tc>
      </w:tr>
    </w:tbl>
    <w:p w14:paraId="7A450F10" w14:textId="0208C58E" w:rsidR="00CB769A" w:rsidRDefault="00CB769A" w:rsidP="00CB769A">
      <w:pPr>
        <w:spacing w:after="0"/>
        <w:rPr>
          <w:sz w:val="12"/>
          <w:szCs w:val="16"/>
        </w:rPr>
      </w:pPr>
    </w:p>
    <w:p w14:paraId="465FC502" w14:textId="35E8F871" w:rsidR="00CB769A" w:rsidRDefault="00CB769A" w:rsidP="00CB769A">
      <w:pPr>
        <w:rPr>
          <w:sz w:val="12"/>
          <w:szCs w:val="16"/>
        </w:rPr>
      </w:pPr>
    </w:p>
    <w:p w14:paraId="6315C2A7" w14:textId="6E845181" w:rsidR="00CB769A" w:rsidRDefault="00CB769A" w:rsidP="00CB769A">
      <w:pPr>
        <w:ind w:firstLine="720"/>
        <w:rPr>
          <w:sz w:val="12"/>
          <w:szCs w:val="16"/>
        </w:rPr>
      </w:pPr>
    </w:p>
    <w:p w14:paraId="54D97435" w14:textId="6537B327" w:rsidR="00CB769A" w:rsidRPr="00396983" w:rsidRDefault="00CB769A" w:rsidP="00CB769A">
      <w:pPr>
        <w:rPr>
          <w:sz w:val="12"/>
          <w:szCs w:val="16"/>
        </w:rPr>
      </w:pPr>
      <w:r>
        <w:rPr>
          <w:noProof/>
          <w:sz w:val="12"/>
          <w:szCs w:val="16"/>
        </w:rPr>
        <mc:AlternateContent>
          <mc:Choice Requires="wps">
            <w:drawing>
              <wp:anchor distT="0" distB="0" distL="114300" distR="114300" simplePos="0" relativeHeight="251671552" behindDoc="0" locked="0" layoutInCell="1" allowOverlap="1" wp14:anchorId="15A68E85" wp14:editId="24E0D196">
                <wp:simplePos x="0" y="0"/>
                <wp:positionH relativeFrom="margin">
                  <wp:align>center</wp:align>
                </wp:positionH>
                <wp:positionV relativeFrom="paragraph">
                  <wp:posOffset>124460</wp:posOffset>
                </wp:positionV>
                <wp:extent cx="6915150" cy="10668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915150" cy="1066800"/>
                        </a:xfrm>
                        <a:prstGeom prst="rect">
                          <a:avLst/>
                        </a:prstGeom>
                        <a:solidFill>
                          <a:sysClr val="window" lastClr="FFFFFF"/>
                        </a:solidFill>
                        <a:ln w="6350">
                          <a:solidFill>
                            <a:prstClr val="black"/>
                          </a:solidFill>
                        </a:ln>
                      </wps:spPr>
                      <wps:txbx>
                        <w:txbxContent>
                          <w:p w14:paraId="3C7DDF86" w14:textId="42F12E35" w:rsidR="00CB769A" w:rsidRDefault="00CB769A" w:rsidP="00CB769A">
                            <w:r>
                              <w:t xml:space="preserve">I hereby certify that I am the parent or guardian of the minor ________________ with Date of Birth of ____________________ and do hereby give my consent without reservation  to the foregoing on behalf of the named individual. </w:t>
                            </w:r>
                          </w:p>
                          <w:p w14:paraId="43F4E71B" w14:textId="1C3BBD87" w:rsidR="00CB769A" w:rsidRDefault="00CB769A" w:rsidP="00CB7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8E85" id="Text Box 12" o:spid="_x0000_s1034" type="#_x0000_t202" style="position:absolute;margin-left:0;margin-top:9.8pt;width:544.5pt;height:8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" fillcolor="window" strokeweight=".5pt">
                <v:textbox>
                  <w:txbxContent>
                    <w:p w14:paraId="3C7DDF86" w14:textId="42F12E35" w:rsidR="00CB769A" w:rsidRDefault="00CB769A" w:rsidP="00CB769A">
                      <w:r>
                        <w:t xml:space="preserve">I </w:t>
                      </w:r>
                      <w:r>
                        <w:t xml:space="preserve">hereby certify that I am the parent or guardian of the minor ________________ with Date of Birth of ____________________ and do hereby give my consent without reservation  to the foregoing on behalf of the named individual. </w:t>
                      </w:r>
                    </w:p>
                    <w:p w14:paraId="43F4E71B" w14:textId="1C3BBD87" w:rsidR="00CB769A" w:rsidRDefault="00CB769A" w:rsidP="00CB769A"/>
                  </w:txbxContent>
                </v:textbox>
                <w10:wrap anchorx="margin"/>
              </v:shape>
            </w:pict>
          </mc:Fallback>
        </mc:AlternateContent>
      </w:r>
    </w:p>
    <w:p w14:paraId="354BF28A" w14:textId="77777777" w:rsidR="00CB769A" w:rsidRPr="00396983" w:rsidRDefault="00CB769A" w:rsidP="00CB769A">
      <w:pPr>
        <w:rPr>
          <w:sz w:val="12"/>
          <w:szCs w:val="16"/>
        </w:rPr>
      </w:pPr>
    </w:p>
    <w:p w14:paraId="3DA47771" w14:textId="77777777" w:rsidR="00CB769A" w:rsidRPr="00396983" w:rsidRDefault="00CB769A" w:rsidP="00CB769A">
      <w:pPr>
        <w:rPr>
          <w:sz w:val="12"/>
          <w:szCs w:val="16"/>
        </w:rPr>
      </w:pPr>
    </w:p>
    <w:p w14:paraId="698705B0" w14:textId="77777777" w:rsidR="00CB769A" w:rsidRPr="00396983" w:rsidRDefault="00CB769A" w:rsidP="00CB769A">
      <w:pPr>
        <w:rPr>
          <w:sz w:val="12"/>
          <w:szCs w:val="16"/>
        </w:rPr>
      </w:pPr>
    </w:p>
    <w:p w14:paraId="7BF21065" w14:textId="77777777" w:rsidR="00CB769A" w:rsidRPr="00396983" w:rsidRDefault="00CB769A" w:rsidP="00CB769A">
      <w:pPr>
        <w:rPr>
          <w:sz w:val="12"/>
          <w:szCs w:val="16"/>
        </w:rPr>
      </w:pPr>
    </w:p>
    <w:p w14:paraId="106BDC45" w14:textId="77777777" w:rsidR="00CB769A" w:rsidRPr="00396983" w:rsidRDefault="00CB769A" w:rsidP="00CB769A">
      <w:pPr>
        <w:rPr>
          <w:sz w:val="12"/>
          <w:szCs w:val="16"/>
        </w:rPr>
      </w:pPr>
    </w:p>
    <w:p w14:paraId="14EDF3FF" w14:textId="77777777" w:rsidR="00CB769A" w:rsidRDefault="00CB769A" w:rsidP="00CB769A">
      <w:pPr>
        <w:rPr>
          <w:sz w:val="12"/>
          <w:szCs w:val="16"/>
        </w:rPr>
      </w:pP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840"/>
      </w:tblGrid>
      <w:tr w:rsidR="00CB769A" w:rsidRPr="00846B76" w14:paraId="3F4293BB" w14:textId="77777777" w:rsidTr="009423D3">
        <w:tc>
          <w:tcPr>
            <w:tcW w:w="1247" w:type="pct"/>
            <w:vAlign w:val="bottom"/>
          </w:tcPr>
          <w:p w14:paraId="3EA224B0" w14:textId="77777777" w:rsidR="00CB769A" w:rsidRDefault="00CB769A" w:rsidP="009423D3">
            <w:pPr>
              <w:pStyle w:val="NormalIndent"/>
              <w:ind w:left="0"/>
            </w:pPr>
          </w:p>
          <w:p w14:paraId="6D663A38" w14:textId="77777777" w:rsidR="00CB769A" w:rsidRDefault="00CB769A" w:rsidP="009423D3">
            <w:pPr>
              <w:pStyle w:val="NormalIndent"/>
              <w:ind w:left="0"/>
            </w:pPr>
            <w:r>
              <w:t>First Name</w:t>
            </w:r>
          </w:p>
        </w:tc>
        <w:tc>
          <w:tcPr>
            <w:tcW w:w="3753" w:type="pct"/>
            <w:tcBorders>
              <w:bottom w:val="single" w:sz="4" w:space="0" w:color="auto"/>
            </w:tcBorders>
            <w:vAlign w:val="bottom"/>
          </w:tcPr>
          <w:p w14:paraId="05D45EB9" w14:textId="1F286D90" w:rsidR="00CB769A" w:rsidRPr="00846B76" w:rsidRDefault="00CB769A" w:rsidP="009423D3">
            <w:pPr>
              <w:spacing w:before="120"/>
            </w:pPr>
          </w:p>
        </w:tc>
      </w:tr>
      <w:tr w:rsidR="00CB769A" w:rsidRPr="00846B76" w14:paraId="5D7C33EE" w14:textId="77777777" w:rsidTr="009423D3">
        <w:sdt>
          <w:sdtPr>
            <w:id w:val="-532193298"/>
            <w:placeholder>
              <w:docPart w:val="6EBAD62CF5384D20BC1E9AA3B4169E16"/>
            </w:placeholder>
            <w:temporary/>
            <w:showingPlcHdr/>
            <w15:appearance w15:val="hidden"/>
          </w:sdtPr>
          <w:sdtEndPr/>
          <w:sdtContent>
            <w:tc>
              <w:tcPr>
                <w:tcW w:w="1247" w:type="pct"/>
                <w:vAlign w:val="bottom"/>
              </w:tcPr>
              <w:p w14:paraId="782A536F" w14:textId="77777777" w:rsidR="00CB769A" w:rsidRPr="00846B76" w:rsidRDefault="00CB769A" w:rsidP="009423D3">
                <w:pPr>
                  <w:pStyle w:val="NormalIndent"/>
                  <w:ind w:left="0"/>
                </w:pPr>
                <w:r w:rsidRPr="0090596C">
                  <w:t>Last Name</w:t>
                </w:r>
              </w:p>
            </w:tc>
          </w:sdtContent>
        </w:sdt>
        <w:tc>
          <w:tcPr>
            <w:tcW w:w="3753" w:type="pct"/>
            <w:tcBorders>
              <w:bottom w:val="single" w:sz="4" w:space="0" w:color="auto"/>
            </w:tcBorders>
            <w:vAlign w:val="bottom"/>
          </w:tcPr>
          <w:p w14:paraId="0ACFB5C0" w14:textId="77777777" w:rsidR="00CB769A" w:rsidRPr="00846B76" w:rsidRDefault="00CB769A" w:rsidP="009423D3">
            <w:pPr>
              <w:spacing w:before="120"/>
            </w:pPr>
          </w:p>
        </w:tc>
      </w:tr>
      <w:tr w:rsidR="00CB769A" w:rsidRPr="00846B76" w14:paraId="57DB5DB3" w14:textId="77777777" w:rsidTr="009423D3">
        <w:tc>
          <w:tcPr>
            <w:tcW w:w="1247" w:type="pct"/>
            <w:vAlign w:val="bottom"/>
          </w:tcPr>
          <w:p w14:paraId="00E11F9C" w14:textId="77777777" w:rsidR="00CB769A" w:rsidRPr="00846B76" w:rsidRDefault="00CB769A" w:rsidP="009423D3">
            <w:pPr>
              <w:pStyle w:val="NormalIndent"/>
              <w:ind w:left="0"/>
            </w:pPr>
            <w:r>
              <w:t xml:space="preserve">Signature </w:t>
            </w:r>
          </w:p>
        </w:tc>
        <w:tc>
          <w:tcPr>
            <w:tcW w:w="3753" w:type="pct"/>
            <w:tcBorders>
              <w:bottom w:val="single" w:sz="4" w:space="0" w:color="auto"/>
            </w:tcBorders>
            <w:vAlign w:val="bottom"/>
          </w:tcPr>
          <w:p w14:paraId="57865799" w14:textId="77777777" w:rsidR="00CB769A" w:rsidRPr="00846B76" w:rsidRDefault="00CB769A" w:rsidP="009423D3">
            <w:pPr>
              <w:spacing w:before="120"/>
            </w:pPr>
          </w:p>
        </w:tc>
      </w:tr>
    </w:tbl>
    <w:p w14:paraId="304C447E" w14:textId="77777777" w:rsidR="0000223E" w:rsidRPr="00511C98" w:rsidRDefault="0000223E" w:rsidP="00511C98">
      <w:pPr>
        <w:ind w:firstLine="720"/>
        <w:rPr>
          <w:sz w:val="12"/>
          <w:szCs w:val="16"/>
        </w:rPr>
      </w:pPr>
    </w:p>
    <w:sectPr w:rsidR="0000223E" w:rsidRPr="00511C98" w:rsidSect="0090596C">
      <w:headerReference w:type="default" r:id="rId10"/>
      <w:footerReference w:type="default" r:id="rId1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6BF52" w14:textId="77777777" w:rsidR="00622718" w:rsidRDefault="00622718" w:rsidP="00650259">
      <w:pPr>
        <w:spacing w:after="0" w:line="240" w:lineRule="auto"/>
      </w:pPr>
      <w:r>
        <w:separator/>
      </w:r>
    </w:p>
  </w:endnote>
  <w:endnote w:type="continuationSeparator" w:id="0">
    <w:p w14:paraId="3B24D0D8" w14:textId="77777777" w:rsidR="00622718" w:rsidRDefault="00622718"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42D1F7-5A9C-4F19-98DB-3CB9DC026C3E}"/>
    <w:embedBold r:id="rId2" w:fontKey="{329624C3-164F-4941-96A8-197CB843F5DA}"/>
    <w:embedItalic r:id="rId3" w:fontKey="{A80477E8-F07C-43D1-BC7B-A28D27A9757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A9991AAA-968D-48BE-82BA-8C3C50AED666}"/>
    <w:embedBold r:id="rId5" w:fontKey="{4F81A88C-2C7F-4116-BAF0-A7AAFB05C9DE}"/>
    <w:embedItalic r:id="rId6" w:fontKey="{6A1D075A-F278-44C2-9BDB-E0E965D024A8}"/>
  </w:font>
  <w:font w:name="Consolas">
    <w:panose1 w:val="020B0609020204030204"/>
    <w:charset w:val="00"/>
    <w:family w:val="modern"/>
    <w:pitch w:val="fixed"/>
    <w:sig w:usb0="E00006FF" w:usb1="0000FCFF" w:usb2="00000001" w:usb3="00000000" w:csb0="0000019F" w:csb1="00000000"/>
    <w:embedRegular r:id="rId7" w:fontKey="{3F0A6B2D-0417-4F54-9035-5DD175AA0299}"/>
  </w:font>
  <w:font w:name="Segoe UI">
    <w:panose1 w:val="020B0502040204020203"/>
    <w:charset w:val="00"/>
    <w:family w:val="swiss"/>
    <w:pitch w:val="variable"/>
    <w:sig w:usb0="E4002EFF" w:usb1="C000E47F" w:usb2="00000009" w:usb3="00000000" w:csb0="000001FF" w:csb1="00000000"/>
    <w:embedRegular r:id="rId8" w:fontKey="{785A58D1-345E-464E-923A-5F1B4CF85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F22A" w14:textId="4D6CA414" w:rsidR="0090596C" w:rsidRDefault="00CB4F12" w:rsidP="007F7B5D">
    <w:pPr>
      <w:pStyle w:val="NoSpacing"/>
    </w:pPr>
    <w:r>
      <w:rPr>
        <w:noProof/>
      </w:rPr>
      <w:drawing>
        <wp:anchor distT="0" distB="0" distL="114300" distR="114300" simplePos="0" relativeHeight="251660288" behindDoc="0" locked="0" layoutInCell="1" allowOverlap="1" wp14:anchorId="47C36449" wp14:editId="40198149">
          <wp:simplePos x="0" y="0"/>
          <wp:positionH relativeFrom="margin">
            <wp:align>right</wp:align>
          </wp:positionH>
          <wp:positionV relativeFrom="paragraph">
            <wp:posOffset>-181610</wp:posOffset>
          </wp:positionV>
          <wp:extent cx="912495" cy="573405"/>
          <wp:effectExtent l="0" t="0" r="1905" b="0"/>
          <wp:wrapNone/>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Lst>
                  </a:blip>
                  <a:stretch>
                    <a:fillRect/>
                  </a:stretch>
                </pic:blipFill>
                <pic:spPr>
                  <a:xfrm>
                    <a:off x="0" y="0"/>
                    <a:ext cx="912495" cy="573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316AC" w14:textId="77777777" w:rsidR="00622718" w:rsidRDefault="00622718" w:rsidP="00650259">
      <w:pPr>
        <w:spacing w:after="0" w:line="240" w:lineRule="auto"/>
      </w:pPr>
      <w:r>
        <w:separator/>
      </w:r>
    </w:p>
  </w:footnote>
  <w:footnote w:type="continuationSeparator" w:id="0">
    <w:p w14:paraId="6D676C05" w14:textId="77777777" w:rsidR="00622718" w:rsidRDefault="00622718"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gridCol w:w="8000"/>
    </w:tblGrid>
    <w:tr w:rsidR="0090596C" w14:paraId="59E7AED1" w14:textId="77777777" w:rsidTr="0090596C">
      <w:trPr>
        <w:trHeight w:val="990"/>
      </w:trPr>
      <w:tc>
        <w:tcPr>
          <w:tcW w:w="1350" w:type="dxa"/>
          <w:vAlign w:val="center"/>
        </w:tcPr>
        <w:p w14:paraId="30C063AB" w14:textId="77777777" w:rsidR="0090596C" w:rsidRDefault="0090596C" w:rsidP="0090596C">
          <w:pPr>
            <w:pStyle w:val="Header"/>
            <w:ind w:left="-108"/>
          </w:pPr>
          <w:bookmarkStart w:id="1" w:name="_Hlk521325785"/>
          <w:r>
            <w:drawing>
              <wp:anchor distT="0" distB="0" distL="114300" distR="114300" simplePos="0" relativeHeight="251658240" behindDoc="0" locked="0" layoutInCell="1" allowOverlap="1" wp14:anchorId="15C265FB" wp14:editId="4CC6E08A">
                <wp:simplePos x="0" y="0"/>
                <wp:positionH relativeFrom="column">
                  <wp:posOffset>-259080</wp:posOffset>
                </wp:positionH>
                <wp:positionV relativeFrom="paragraph">
                  <wp:posOffset>-240665</wp:posOffset>
                </wp:positionV>
                <wp:extent cx="912495" cy="573405"/>
                <wp:effectExtent l="0" t="0" r="190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Lst>
                        </a:blip>
                        <a:stretch>
                          <a:fillRect/>
                        </a:stretch>
                      </pic:blipFill>
                      <pic:spPr>
                        <a:xfrm>
                          <a:off x="0" y="0"/>
                          <a:ext cx="912495" cy="573405"/>
                        </a:xfrm>
                        <a:prstGeom prst="rect">
                          <a:avLst/>
                        </a:prstGeom>
                      </pic:spPr>
                    </pic:pic>
                  </a:graphicData>
                </a:graphic>
                <wp14:sizeRelH relativeFrom="margin">
                  <wp14:pctWidth>0</wp14:pctWidth>
                </wp14:sizeRelH>
                <wp14:sizeRelV relativeFrom="margin">
                  <wp14:pctHeight>0</wp14:pctHeight>
                </wp14:sizeRelV>
              </wp:anchor>
            </w:drawing>
          </w:r>
        </w:p>
      </w:tc>
      <w:tc>
        <w:tcPr>
          <w:tcW w:w="8000" w:type="dxa"/>
          <w:vAlign w:val="center"/>
        </w:tcPr>
        <w:p w14:paraId="5FBC67D1" w14:textId="34848332" w:rsidR="0090596C" w:rsidRPr="0054181E" w:rsidRDefault="00CF70C0" w:rsidP="0090596C">
          <w:pPr>
            <w:pStyle w:val="Header"/>
            <w:rPr>
              <w:sz w:val="40"/>
              <w:szCs w:val="40"/>
            </w:rPr>
          </w:pPr>
          <w:r w:rsidRPr="0054181E">
            <w:rPr>
              <w:sz w:val="40"/>
              <w:szCs w:val="40"/>
            </w:rPr>
            <w:t>Volunteer Registra</w:t>
          </w:r>
          <w:r w:rsidR="0054181E" w:rsidRPr="0054181E">
            <w:rPr>
              <w:sz w:val="40"/>
              <w:szCs w:val="40"/>
            </w:rPr>
            <w:t>t</w:t>
          </w:r>
          <w:r w:rsidRPr="0054181E">
            <w:rPr>
              <w:sz w:val="40"/>
              <w:szCs w:val="40"/>
            </w:rPr>
            <w:t xml:space="preserve">ion and Release Form </w:t>
          </w:r>
        </w:p>
      </w:tc>
    </w:tr>
    <w:bookmarkEnd w:id="1"/>
  </w:tbl>
  <w:p w14:paraId="282A655D" w14:textId="77777777" w:rsidR="00650259" w:rsidRPr="0090596C" w:rsidRDefault="00650259" w:rsidP="0090596C">
    <w:pPr>
      <w:pStyle w:val="NoSpacing"/>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0C0"/>
    <w:rsid w:val="0000223E"/>
    <w:rsid w:val="000456E1"/>
    <w:rsid w:val="00052382"/>
    <w:rsid w:val="0006568A"/>
    <w:rsid w:val="00076F0F"/>
    <w:rsid w:val="00084253"/>
    <w:rsid w:val="000D1F49"/>
    <w:rsid w:val="0014655F"/>
    <w:rsid w:val="001727CA"/>
    <w:rsid w:val="00237BA5"/>
    <w:rsid w:val="002928D0"/>
    <w:rsid w:val="002C56E6"/>
    <w:rsid w:val="00361E11"/>
    <w:rsid w:val="00396983"/>
    <w:rsid w:val="003B4744"/>
    <w:rsid w:val="003F0847"/>
    <w:rsid w:val="0040090B"/>
    <w:rsid w:val="00444831"/>
    <w:rsid w:val="0046302A"/>
    <w:rsid w:val="00487D2D"/>
    <w:rsid w:val="004D5D62"/>
    <w:rsid w:val="005112D0"/>
    <w:rsid w:val="00511C98"/>
    <w:rsid w:val="0054181E"/>
    <w:rsid w:val="00577E06"/>
    <w:rsid w:val="00590C78"/>
    <w:rsid w:val="005A3BF7"/>
    <w:rsid w:val="005B6082"/>
    <w:rsid w:val="005F2035"/>
    <w:rsid w:val="005F7990"/>
    <w:rsid w:val="00622718"/>
    <w:rsid w:val="0063739C"/>
    <w:rsid w:val="00650259"/>
    <w:rsid w:val="00770F25"/>
    <w:rsid w:val="007A35A8"/>
    <w:rsid w:val="007B0A85"/>
    <w:rsid w:val="007C6A52"/>
    <w:rsid w:val="007F7B5D"/>
    <w:rsid w:val="0082043E"/>
    <w:rsid w:val="00836129"/>
    <w:rsid w:val="008E203A"/>
    <w:rsid w:val="0090596C"/>
    <w:rsid w:val="0091229C"/>
    <w:rsid w:val="00940E73"/>
    <w:rsid w:val="0098597D"/>
    <w:rsid w:val="009F619A"/>
    <w:rsid w:val="009F6DDE"/>
    <w:rsid w:val="00A249EB"/>
    <w:rsid w:val="00A370A8"/>
    <w:rsid w:val="00BD085F"/>
    <w:rsid w:val="00BD4753"/>
    <w:rsid w:val="00BD5CB1"/>
    <w:rsid w:val="00BE62EE"/>
    <w:rsid w:val="00C003BA"/>
    <w:rsid w:val="00C46878"/>
    <w:rsid w:val="00CA1CAA"/>
    <w:rsid w:val="00CB4A51"/>
    <w:rsid w:val="00CB4F12"/>
    <w:rsid w:val="00CB769A"/>
    <w:rsid w:val="00CD4532"/>
    <w:rsid w:val="00CD47B0"/>
    <w:rsid w:val="00CD70CE"/>
    <w:rsid w:val="00CE6104"/>
    <w:rsid w:val="00CE7918"/>
    <w:rsid w:val="00CF70C0"/>
    <w:rsid w:val="00D16163"/>
    <w:rsid w:val="00D92847"/>
    <w:rsid w:val="00D9686B"/>
    <w:rsid w:val="00DB3FAD"/>
    <w:rsid w:val="00E139C4"/>
    <w:rsid w:val="00E13D03"/>
    <w:rsid w:val="00E61C09"/>
    <w:rsid w:val="00E677FE"/>
    <w:rsid w:val="00EB3B58"/>
    <w:rsid w:val="00EC7359"/>
    <w:rsid w:val="00EE3054"/>
    <w:rsid w:val="00F00606"/>
    <w:rsid w:val="00F01256"/>
    <w:rsid w:val="00F52451"/>
    <w:rsid w:val="00F81739"/>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65F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BalloonText">
    <w:name w:val="Balloon Text"/>
    <w:basedOn w:val="Normal"/>
    <w:link w:val="BalloonTextChar"/>
    <w:uiPriority w:val="99"/>
    <w:semiHidden/>
    <w:unhideWhenUsed/>
    <w:rsid w:val="005418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8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mee\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FB4985F09A462C8703CF24575C68EE"/>
        <w:category>
          <w:name w:val="General"/>
          <w:gallery w:val="placeholder"/>
        </w:category>
        <w:types>
          <w:type w:val="bbPlcHdr"/>
        </w:types>
        <w:behaviors>
          <w:behavior w:val="content"/>
        </w:behaviors>
        <w:guid w:val="{B3C907DB-EB61-46B3-A010-2D0C3FA47E9D}"/>
      </w:docPartPr>
      <w:docPartBody>
        <w:p w:rsidR="00BC6668" w:rsidRDefault="00DC3CE0">
          <w:pPr>
            <w:pStyle w:val="D3FB4985F09A462C8703CF24575C68EE"/>
          </w:pPr>
          <w:r w:rsidRPr="0090596C">
            <w:t>First Name</w:t>
          </w:r>
        </w:p>
      </w:docPartBody>
    </w:docPart>
    <w:docPart>
      <w:docPartPr>
        <w:name w:val="35B641C4C2814B6082B44CEF48122D5C"/>
        <w:category>
          <w:name w:val="General"/>
          <w:gallery w:val="placeholder"/>
        </w:category>
        <w:types>
          <w:type w:val="bbPlcHdr"/>
        </w:types>
        <w:behaviors>
          <w:behavior w:val="content"/>
        </w:behaviors>
        <w:guid w:val="{30E710C2-A0A2-449A-9A14-E8C2E30C6082}"/>
      </w:docPartPr>
      <w:docPartBody>
        <w:p w:rsidR="00BC6668" w:rsidRDefault="00DC3CE0">
          <w:pPr>
            <w:pStyle w:val="35B641C4C2814B6082B44CEF48122D5C"/>
          </w:pPr>
          <w:r w:rsidRPr="0090596C">
            <w:t>Last Name</w:t>
          </w:r>
        </w:p>
      </w:docPartBody>
    </w:docPart>
    <w:docPart>
      <w:docPartPr>
        <w:name w:val="397870EE12F44118ACAFA551B4D6CB29"/>
        <w:category>
          <w:name w:val="General"/>
          <w:gallery w:val="placeholder"/>
        </w:category>
        <w:types>
          <w:type w:val="bbPlcHdr"/>
        </w:types>
        <w:behaviors>
          <w:behavior w:val="content"/>
        </w:behaviors>
        <w:guid w:val="{9F35C77D-659A-4D66-8EE9-ED3AA99BE518}"/>
      </w:docPartPr>
      <w:docPartBody>
        <w:p w:rsidR="00BC6668" w:rsidRDefault="00DC3CE0">
          <w:pPr>
            <w:pStyle w:val="397870EE12F44118ACAFA551B4D6CB29"/>
          </w:pPr>
          <w:r w:rsidRPr="0090596C">
            <w:t>Address</w:t>
          </w:r>
        </w:p>
      </w:docPartBody>
    </w:docPart>
    <w:docPart>
      <w:docPartPr>
        <w:name w:val="D20A202DBB964B7A8D9BA25C6A7B4E7F"/>
        <w:category>
          <w:name w:val="General"/>
          <w:gallery w:val="placeholder"/>
        </w:category>
        <w:types>
          <w:type w:val="bbPlcHdr"/>
        </w:types>
        <w:behaviors>
          <w:behavior w:val="content"/>
        </w:behaviors>
        <w:guid w:val="{8A65C1D3-E989-4CDF-8E57-C1CC2E547AD0}"/>
      </w:docPartPr>
      <w:docPartBody>
        <w:p w:rsidR="00BC6668" w:rsidRDefault="00DC3CE0">
          <w:pPr>
            <w:pStyle w:val="D20A202DBB964B7A8D9BA25C6A7B4E7F"/>
          </w:pPr>
          <w:r w:rsidRPr="0090596C">
            <w:t>City/State/Zip</w:t>
          </w:r>
        </w:p>
      </w:docPartBody>
    </w:docPart>
    <w:docPart>
      <w:docPartPr>
        <w:name w:val="5AB993806D3E468584DAF1BE851FC9E2"/>
        <w:category>
          <w:name w:val="General"/>
          <w:gallery w:val="placeholder"/>
        </w:category>
        <w:types>
          <w:type w:val="bbPlcHdr"/>
        </w:types>
        <w:behaviors>
          <w:behavior w:val="content"/>
        </w:behaviors>
        <w:guid w:val="{17C4E6E5-13E8-4431-9F86-3A0C9D11C89F}"/>
      </w:docPartPr>
      <w:docPartBody>
        <w:p w:rsidR="00BC6668" w:rsidRDefault="00DC3CE0">
          <w:pPr>
            <w:pStyle w:val="5AB993806D3E468584DAF1BE851FC9E2"/>
          </w:pPr>
          <w:r w:rsidRPr="0090596C">
            <w:t>Phone</w:t>
          </w:r>
        </w:p>
      </w:docPartBody>
    </w:docPart>
    <w:docPart>
      <w:docPartPr>
        <w:name w:val="FF08067CF9BB4A05882AAB0C74FD39CB"/>
        <w:category>
          <w:name w:val="General"/>
          <w:gallery w:val="placeholder"/>
        </w:category>
        <w:types>
          <w:type w:val="bbPlcHdr"/>
        </w:types>
        <w:behaviors>
          <w:behavior w:val="content"/>
        </w:behaviors>
        <w:guid w:val="{27549361-4F59-4ED4-B745-448BEE2EE88E}"/>
      </w:docPartPr>
      <w:docPartBody>
        <w:p w:rsidR="00BC6668" w:rsidRDefault="00DC3CE0">
          <w:pPr>
            <w:pStyle w:val="FF08067CF9BB4A05882AAB0C74FD39CB"/>
          </w:pPr>
          <w:r w:rsidRPr="0090596C">
            <w:t>Alt Phone</w:t>
          </w:r>
        </w:p>
      </w:docPartBody>
    </w:docPart>
    <w:docPart>
      <w:docPartPr>
        <w:name w:val="B769D0D0A6B84D85AF70C2069FB14CA1"/>
        <w:category>
          <w:name w:val="General"/>
          <w:gallery w:val="placeholder"/>
        </w:category>
        <w:types>
          <w:type w:val="bbPlcHdr"/>
        </w:types>
        <w:behaviors>
          <w:behavior w:val="content"/>
        </w:behaviors>
        <w:guid w:val="{179CA888-ADA9-4736-8EBA-AE0CF179139B}"/>
      </w:docPartPr>
      <w:docPartBody>
        <w:p w:rsidR="00BC6668" w:rsidRDefault="00DC3CE0">
          <w:pPr>
            <w:pStyle w:val="B769D0D0A6B84D85AF70C2069FB14CA1"/>
          </w:pPr>
          <w:r w:rsidRPr="0090596C">
            <w:t>Email</w:t>
          </w:r>
        </w:p>
      </w:docPartBody>
    </w:docPart>
    <w:docPart>
      <w:docPartPr>
        <w:name w:val="451377C7664246A19DD18372D10C4869"/>
        <w:category>
          <w:name w:val="General"/>
          <w:gallery w:val="placeholder"/>
        </w:category>
        <w:types>
          <w:type w:val="bbPlcHdr"/>
        </w:types>
        <w:behaviors>
          <w:behavior w:val="content"/>
        </w:behaviors>
        <w:guid w:val="{81CFF5EC-FADC-4ADD-AE75-78B3A97C1186}"/>
      </w:docPartPr>
      <w:docPartBody>
        <w:p w:rsidR="00BC6668" w:rsidRDefault="00DC3CE0">
          <w:pPr>
            <w:pStyle w:val="451377C7664246A19DD18372D10C4869"/>
          </w:pPr>
          <w:r w:rsidRPr="0090596C">
            <w:t>First Name</w:t>
          </w:r>
        </w:p>
      </w:docPartBody>
    </w:docPart>
    <w:docPart>
      <w:docPartPr>
        <w:name w:val="B2993A8DD7DD46D29A9CCC6561D3AAF3"/>
        <w:category>
          <w:name w:val="General"/>
          <w:gallery w:val="placeholder"/>
        </w:category>
        <w:types>
          <w:type w:val="bbPlcHdr"/>
        </w:types>
        <w:behaviors>
          <w:behavior w:val="content"/>
        </w:behaviors>
        <w:guid w:val="{A745BA99-948A-42E4-8028-0F0DD13C40DD}"/>
      </w:docPartPr>
      <w:docPartBody>
        <w:p w:rsidR="00BC6668" w:rsidRDefault="00DC3CE0">
          <w:pPr>
            <w:pStyle w:val="B2993A8DD7DD46D29A9CCC6561D3AAF3"/>
          </w:pPr>
          <w:r w:rsidRPr="0090596C">
            <w:t>Last Name</w:t>
          </w:r>
        </w:p>
      </w:docPartBody>
    </w:docPart>
    <w:docPart>
      <w:docPartPr>
        <w:name w:val="6DC1FE7AB6874C73A2EC9113B901F50C"/>
        <w:category>
          <w:name w:val="General"/>
          <w:gallery w:val="placeholder"/>
        </w:category>
        <w:types>
          <w:type w:val="bbPlcHdr"/>
        </w:types>
        <w:behaviors>
          <w:behavior w:val="content"/>
        </w:behaviors>
        <w:guid w:val="{D9301C5B-FA18-4923-921D-A3E34745B03D}"/>
      </w:docPartPr>
      <w:docPartBody>
        <w:p w:rsidR="00BC6668" w:rsidRDefault="00DC3CE0">
          <w:pPr>
            <w:pStyle w:val="6DC1FE7AB6874C73A2EC9113B901F50C"/>
          </w:pPr>
          <w:r w:rsidRPr="0090596C">
            <w:t>Cell Phone</w:t>
          </w:r>
        </w:p>
      </w:docPartBody>
    </w:docPart>
    <w:docPart>
      <w:docPartPr>
        <w:name w:val="9BCAC91B94AC48E2B47E60A060044675"/>
        <w:category>
          <w:name w:val="General"/>
          <w:gallery w:val="placeholder"/>
        </w:category>
        <w:types>
          <w:type w:val="bbPlcHdr"/>
        </w:types>
        <w:behaviors>
          <w:behavior w:val="content"/>
        </w:behaviors>
        <w:guid w:val="{5D0C5B09-35BE-4C0F-82FE-03C7F65F800E}"/>
      </w:docPartPr>
      <w:docPartBody>
        <w:p w:rsidR="00BC6668" w:rsidRDefault="00DC3CE0">
          <w:pPr>
            <w:pStyle w:val="9BCAC91B94AC48E2B47E60A060044675"/>
          </w:pPr>
          <w:r w:rsidRPr="0090596C">
            <w:t>Work Phone</w:t>
          </w:r>
        </w:p>
      </w:docPartBody>
    </w:docPart>
    <w:docPart>
      <w:docPartPr>
        <w:name w:val="50CBA6FAFFDC424BA2345C7A2074E55B"/>
        <w:category>
          <w:name w:val="General"/>
          <w:gallery w:val="placeholder"/>
        </w:category>
        <w:types>
          <w:type w:val="bbPlcHdr"/>
        </w:types>
        <w:behaviors>
          <w:behavior w:val="content"/>
        </w:behaviors>
        <w:guid w:val="{CDF36AAE-66ED-441C-9B3B-B0C73130ADB2}"/>
      </w:docPartPr>
      <w:docPartBody>
        <w:p w:rsidR="00BC6668" w:rsidRDefault="00DC3CE0">
          <w:pPr>
            <w:pStyle w:val="50CBA6FAFFDC424BA2345C7A2074E55B"/>
          </w:pPr>
          <w:r w:rsidRPr="0090596C">
            <w:t>Email</w:t>
          </w:r>
        </w:p>
      </w:docPartBody>
    </w:docPart>
    <w:docPart>
      <w:docPartPr>
        <w:name w:val="E77DFDDBB1014CC29C73FD8FE06A8E25"/>
        <w:category>
          <w:name w:val="General"/>
          <w:gallery w:val="placeholder"/>
        </w:category>
        <w:types>
          <w:type w:val="bbPlcHdr"/>
        </w:types>
        <w:behaviors>
          <w:behavior w:val="content"/>
        </w:behaviors>
        <w:guid w:val="{B882BDD8-CA3D-4176-991B-362C98A23C04}"/>
      </w:docPartPr>
      <w:docPartBody>
        <w:p w:rsidR="00BC6668" w:rsidRDefault="00DC3CE0">
          <w:pPr>
            <w:pStyle w:val="E77DFDDBB1014CC29C73FD8FE06A8E25"/>
          </w:pPr>
          <w:r w:rsidRPr="00F52451">
            <w:rPr>
              <w:rStyle w:val="PlaceholderText"/>
            </w:rPr>
            <w:t>First Name</w:t>
          </w:r>
        </w:p>
      </w:docPartBody>
    </w:docPart>
    <w:docPart>
      <w:docPartPr>
        <w:name w:val="06418290ED0E46C38E8F9A9C7F5F3E65"/>
        <w:category>
          <w:name w:val="General"/>
          <w:gallery w:val="placeholder"/>
        </w:category>
        <w:types>
          <w:type w:val="bbPlcHdr"/>
        </w:types>
        <w:behaviors>
          <w:behavior w:val="content"/>
        </w:behaviors>
        <w:guid w:val="{22F5E6BC-26D3-48BF-B5B7-27562C41C84F}"/>
      </w:docPartPr>
      <w:docPartBody>
        <w:p w:rsidR="00BC6668" w:rsidRDefault="00DC3CE0">
          <w:pPr>
            <w:pStyle w:val="06418290ED0E46C38E8F9A9C7F5F3E65"/>
          </w:pPr>
          <w:r w:rsidRPr="00F52451">
            <w:rPr>
              <w:rStyle w:val="PlaceholderText"/>
            </w:rPr>
            <w:t>Last Name</w:t>
          </w:r>
        </w:p>
      </w:docPartBody>
    </w:docPart>
    <w:docPart>
      <w:docPartPr>
        <w:name w:val="FC2332BA23F948ACA70251C0BEB26A8D"/>
        <w:category>
          <w:name w:val="General"/>
          <w:gallery w:val="placeholder"/>
        </w:category>
        <w:types>
          <w:type w:val="bbPlcHdr"/>
        </w:types>
        <w:behaviors>
          <w:behavior w:val="content"/>
        </w:behaviors>
        <w:guid w:val="{9EDF68A5-A3B7-45BE-B2F2-84ED06C738C1}"/>
      </w:docPartPr>
      <w:docPartBody>
        <w:p w:rsidR="00BC6668" w:rsidRDefault="00DC3CE0">
          <w:pPr>
            <w:pStyle w:val="FC2332BA23F948ACA70251C0BEB26A8D"/>
          </w:pPr>
          <w:r w:rsidRPr="00F52451">
            <w:rPr>
              <w:rStyle w:val="PlaceholderText"/>
            </w:rPr>
            <w:t>Cell Phone</w:t>
          </w:r>
        </w:p>
      </w:docPartBody>
    </w:docPart>
    <w:docPart>
      <w:docPartPr>
        <w:name w:val="708A2D54FEB04428A8F3152526E6339A"/>
        <w:category>
          <w:name w:val="General"/>
          <w:gallery w:val="placeholder"/>
        </w:category>
        <w:types>
          <w:type w:val="bbPlcHdr"/>
        </w:types>
        <w:behaviors>
          <w:behavior w:val="content"/>
        </w:behaviors>
        <w:guid w:val="{0330D51A-DF5D-45AA-AB6C-85CF2DBD7254}"/>
      </w:docPartPr>
      <w:docPartBody>
        <w:p w:rsidR="00BC6668" w:rsidRDefault="00DC3CE0">
          <w:pPr>
            <w:pStyle w:val="708A2D54FEB04428A8F3152526E6339A"/>
          </w:pPr>
          <w:r w:rsidRPr="00F52451">
            <w:t>Work Phone</w:t>
          </w:r>
        </w:p>
      </w:docPartBody>
    </w:docPart>
    <w:docPart>
      <w:docPartPr>
        <w:name w:val="22E0830952224C8D83CBFCCDB836EA4D"/>
        <w:category>
          <w:name w:val="General"/>
          <w:gallery w:val="placeholder"/>
        </w:category>
        <w:types>
          <w:type w:val="bbPlcHdr"/>
        </w:types>
        <w:behaviors>
          <w:behavior w:val="content"/>
        </w:behaviors>
        <w:guid w:val="{AA1416B9-9215-4774-9D78-1A4DD7EF357B}"/>
      </w:docPartPr>
      <w:docPartBody>
        <w:p w:rsidR="00BC6668" w:rsidRDefault="00DC3CE0">
          <w:pPr>
            <w:pStyle w:val="22E0830952224C8D83CBFCCDB836EA4D"/>
          </w:pPr>
          <w:r w:rsidRPr="00F52451">
            <w:t>Email</w:t>
          </w:r>
        </w:p>
      </w:docPartBody>
    </w:docPart>
    <w:docPart>
      <w:docPartPr>
        <w:name w:val="6AAF01C5FFD34C45ABBB57AABB05C098"/>
        <w:category>
          <w:name w:val="General"/>
          <w:gallery w:val="placeholder"/>
        </w:category>
        <w:types>
          <w:type w:val="bbPlcHdr"/>
        </w:types>
        <w:behaviors>
          <w:behavior w:val="content"/>
        </w:behaviors>
        <w:guid w:val="{F23D3897-94AF-47B2-8D2D-21A16C49E10B}"/>
      </w:docPartPr>
      <w:docPartBody>
        <w:p w:rsidR="00BC6668" w:rsidRDefault="00664C7A" w:rsidP="00664C7A">
          <w:pPr>
            <w:pStyle w:val="6AAF01C5FFD34C45ABBB57AABB05C098"/>
          </w:pPr>
          <w:r w:rsidRPr="00F52451">
            <w:t>Work Phone</w:t>
          </w:r>
        </w:p>
      </w:docPartBody>
    </w:docPart>
    <w:docPart>
      <w:docPartPr>
        <w:name w:val="F7B6DACBF5FB4EC292EB6A276512A434"/>
        <w:category>
          <w:name w:val="General"/>
          <w:gallery w:val="placeholder"/>
        </w:category>
        <w:types>
          <w:type w:val="bbPlcHdr"/>
        </w:types>
        <w:behaviors>
          <w:behavior w:val="content"/>
        </w:behaviors>
        <w:guid w:val="{E8DBF096-277A-4A3C-8E02-3CE1484E82D0}"/>
      </w:docPartPr>
      <w:docPartBody>
        <w:p w:rsidR="00BC6668" w:rsidRDefault="00664C7A" w:rsidP="00664C7A">
          <w:pPr>
            <w:pStyle w:val="F7B6DACBF5FB4EC292EB6A276512A434"/>
          </w:pPr>
          <w:r w:rsidRPr="0090596C">
            <w:t>First Name</w:t>
          </w:r>
        </w:p>
      </w:docPartBody>
    </w:docPart>
    <w:docPart>
      <w:docPartPr>
        <w:name w:val="F3EB216634744806BCFD6A1AE968647A"/>
        <w:category>
          <w:name w:val="General"/>
          <w:gallery w:val="placeholder"/>
        </w:category>
        <w:types>
          <w:type w:val="bbPlcHdr"/>
        </w:types>
        <w:behaviors>
          <w:behavior w:val="content"/>
        </w:behaviors>
        <w:guid w:val="{8C1AABC6-C27B-4246-AC45-70FF6248B94C}"/>
      </w:docPartPr>
      <w:docPartBody>
        <w:p w:rsidR="00BC6668" w:rsidRDefault="00664C7A" w:rsidP="00664C7A">
          <w:pPr>
            <w:pStyle w:val="F3EB216634744806BCFD6A1AE968647A"/>
          </w:pPr>
          <w:r w:rsidRPr="0090596C">
            <w:t>Last Name</w:t>
          </w:r>
        </w:p>
      </w:docPartBody>
    </w:docPart>
    <w:docPart>
      <w:docPartPr>
        <w:name w:val="0AC115858CEE4248AEFDD9CFB2F753C7"/>
        <w:category>
          <w:name w:val="General"/>
          <w:gallery w:val="placeholder"/>
        </w:category>
        <w:types>
          <w:type w:val="bbPlcHdr"/>
        </w:types>
        <w:behaviors>
          <w:behavior w:val="content"/>
        </w:behaviors>
        <w:guid w:val="{3C743E55-A9C8-4995-ADA8-E717BDD75D25}"/>
      </w:docPartPr>
      <w:docPartBody>
        <w:p w:rsidR="00BC6668" w:rsidRDefault="00664C7A" w:rsidP="00664C7A">
          <w:pPr>
            <w:pStyle w:val="0AC115858CEE4248AEFDD9CFB2F753C7"/>
          </w:pPr>
          <w:r w:rsidRPr="0090596C">
            <w:t>First Name</w:t>
          </w:r>
        </w:p>
      </w:docPartBody>
    </w:docPart>
    <w:docPart>
      <w:docPartPr>
        <w:name w:val="114A38E4535E403DA46771567A8C79B4"/>
        <w:category>
          <w:name w:val="General"/>
          <w:gallery w:val="placeholder"/>
        </w:category>
        <w:types>
          <w:type w:val="bbPlcHdr"/>
        </w:types>
        <w:behaviors>
          <w:behavior w:val="content"/>
        </w:behaviors>
        <w:guid w:val="{64F33A38-974F-4EA7-9B95-B5456CA1AF4F}"/>
      </w:docPartPr>
      <w:docPartBody>
        <w:p w:rsidR="00BC6668" w:rsidRDefault="00664C7A" w:rsidP="00664C7A">
          <w:pPr>
            <w:pStyle w:val="114A38E4535E403DA46771567A8C79B4"/>
          </w:pPr>
          <w:r w:rsidRPr="0090596C">
            <w:t>Last Name</w:t>
          </w:r>
        </w:p>
      </w:docPartBody>
    </w:docPart>
    <w:docPart>
      <w:docPartPr>
        <w:name w:val="5B43DBE87E5F4AED96DBCA7C9E2F75AB"/>
        <w:category>
          <w:name w:val="General"/>
          <w:gallery w:val="placeholder"/>
        </w:category>
        <w:types>
          <w:type w:val="bbPlcHdr"/>
        </w:types>
        <w:behaviors>
          <w:behavior w:val="content"/>
        </w:behaviors>
        <w:guid w:val="{4CFA1A45-DBC4-4366-9CC5-2E3B44B3A689}"/>
      </w:docPartPr>
      <w:docPartBody>
        <w:p w:rsidR="00BC6668" w:rsidRDefault="00664C7A" w:rsidP="00664C7A">
          <w:pPr>
            <w:pStyle w:val="5B43DBE87E5F4AED96DBCA7C9E2F75AB"/>
          </w:pPr>
          <w:r w:rsidRPr="0090596C">
            <w:t>First Name</w:t>
          </w:r>
        </w:p>
      </w:docPartBody>
    </w:docPart>
    <w:docPart>
      <w:docPartPr>
        <w:name w:val="C33F60DA64024671BBE9DF1F7C3DFE0B"/>
        <w:category>
          <w:name w:val="General"/>
          <w:gallery w:val="placeholder"/>
        </w:category>
        <w:types>
          <w:type w:val="bbPlcHdr"/>
        </w:types>
        <w:behaviors>
          <w:behavior w:val="content"/>
        </w:behaviors>
        <w:guid w:val="{24D8627C-6209-4EA3-A256-18B437139F29}"/>
      </w:docPartPr>
      <w:docPartBody>
        <w:p w:rsidR="00BC6668" w:rsidRDefault="00664C7A" w:rsidP="00664C7A">
          <w:pPr>
            <w:pStyle w:val="C33F60DA64024671BBE9DF1F7C3DFE0B"/>
          </w:pPr>
          <w:r w:rsidRPr="0090596C">
            <w:t>Last Name</w:t>
          </w:r>
        </w:p>
      </w:docPartBody>
    </w:docPart>
    <w:docPart>
      <w:docPartPr>
        <w:name w:val="96D9DE522B3F426E8985E3713A7B7CF6"/>
        <w:category>
          <w:name w:val="General"/>
          <w:gallery w:val="placeholder"/>
        </w:category>
        <w:types>
          <w:type w:val="bbPlcHdr"/>
        </w:types>
        <w:behaviors>
          <w:behavior w:val="content"/>
        </w:behaviors>
        <w:guid w:val="{6E5D794D-0FB1-480A-AD6C-B24D08408978}"/>
      </w:docPartPr>
      <w:docPartBody>
        <w:p w:rsidR="00BC6668" w:rsidRDefault="00664C7A" w:rsidP="00664C7A">
          <w:pPr>
            <w:pStyle w:val="96D9DE522B3F426E8985E3713A7B7CF6"/>
          </w:pPr>
          <w:r w:rsidRPr="0090596C">
            <w:t>First Name</w:t>
          </w:r>
        </w:p>
      </w:docPartBody>
    </w:docPart>
    <w:docPart>
      <w:docPartPr>
        <w:name w:val="8EFEED430B004985838BEA38A6F753EA"/>
        <w:category>
          <w:name w:val="General"/>
          <w:gallery w:val="placeholder"/>
        </w:category>
        <w:types>
          <w:type w:val="bbPlcHdr"/>
        </w:types>
        <w:behaviors>
          <w:behavior w:val="content"/>
        </w:behaviors>
        <w:guid w:val="{18936A79-CBFD-4DDC-A8BB-233B2E36E2EF}"/>
      </w:docPartPr>
      <w:docPartBody>
        <w:p w:rsidR="00BC6668" w:rsidRDefault="00664C7A" w:rsidP="00664C7A">
          <w:pPr>
            <w:pStyle w:val="8EFEED430B004985838BEA38A6F753EA"/>
          </w:pPr>
          <w:r w:rsidRPr="0090596C">
            <w:t>Last Name</w:t>
          </w:r>
        </w:p>
      </w:docPartBody>
    </w:docPart>
    <w:docPart>
      <w:docPartPr>
        <w:name w:val="7D6BC765FA2A41B588F1AADEF61E54EE"/>
        <w:category>
          <w:name w:val="General"/>
          <w:gallery w:val="placeholder"/>
        </w:category>
        <w:types>
          <w:type w:val="bbPlcHdr"/>
        </w:types>
        <w:behaviors>
          <w:behavior w:val="content"/>
        </w:behaviors>
        <w:guid w:val="{D2161E73-22AD-415D-A88F-BA4E8197B82E}"/>
      </w:docPartPr>
      <w:docPartBody>
        <w:p w:rsidR="00BC6668" w:rsidRDefault="00664C7A" w:rsidP="00664C7A">
          <w:pPr>
            <w:pStyle w:val="7D6BC765FA2A41B588F1AADEF61E54EE"/>
          </w:pPr>
          <w:r w:rsidRPr="0090596C">
            <w:t>Last Name</w:t>
          </w:r>
        </w:p>
      </w:docPartBody>
    </w:docPart>
    <w:docPart>
      <w:docPartPr>
        <w:name w:val="3DD01EF75EBF449A9627F40FB729E81F"/>
        <w:category>
          <w:name w:val="General"/>
          <w:gallery w:val="placeholder"/>
        </w:category>
        <w:types>
          <w:type w:val="bbPlcHdr"/>
        </w:types>
        <w:behaviors>
          <w:behavior w:val="content"/>
        </w:behaviors>
        <w:guid w:val="{07C33FB1-A054-4F1A-9F85-6C8C41F3649F}"/>
      </w:docPartPr>
      <w:docPartBody>
        <w:p w:rsidR="00BC6668" w:rsidRDefault="00664C7A" w:rsidP="00664C7A">
          <w:pPr>
            <w:pStyle w:val="3DD01EF75EBF449A9627F40FB729E81F"/>
          </w:pPr>
          <w:r w:rsidRPr="0090596C">
            <w:t>First Name</w:t>
          </w:r>
        </w:p>
      </w:docPartBody>
    </w:docPart>
    <w:docPart>
      <w:docPartPr>
        <w:name w:val="3A838EB0A9DB442F8679ED5197C6A279"/>
        <w:category>
          <w:name w:val="General"/>
          <w:gallery w:val="placeholder"/>
        </w:category>
        <w:types>
          <w:type w:val="bbPlcHdr"/>
        </w:types>
        <w:behaviors>
          <w:behavior w:val="content"/>
        </w:behaviors>
        <w:guid w:val="{B43D13F5-66C8-4825-8445-87D28A23B25D}"/>
      </w:docPartPr>
      <w:docPartBody>
        <w:p w:rsidR="00BC6668" w:rsidRDefault="00664C7A" w:rsidP="00664C7A">
          <w:pPr>
            <w:pStyle w:val="3A838EB0A9DB442F8679ED5197C6A279"/>
          </w:pPr>
          <w:r w:rsidRPr="0090596C">
            <w:t>Last Name</w:t>
          </w:r>
        </w:p>
      </w:docPartBody>
    </w:docPart>
    <w:docPart>
      <w:docPartPr>
        <w:name w:val="5651670B65924F19A81D153978C41BEC"/>
        <w:category>
          <w:name w:val="General"/>
          <w:gallery w:val="placeholder"/>
        </w:category>
        <w:types>
          <w:type w:val="bbPlcHdr"/>
        </w:types>
        <w:behaviors>
          <w:behavior w:val="content"/>
        </w:behaviors>
        <w:guid w:val="{7D51FCF6-C79E-4122-8C48-1827B6880BC7}"/>
      </w:docPartPr>
      <w:docPartBody>
        <w:p w:rsidR="00BC6668" w:rsidRDefault="00664C7A" w:rsidP="00664C7A">
          <w:pPr>
            <w:pStyle w:val="5651670B65924F19A81D153978C41BEC"/>
          </w:pPr>
          <w:r w:rsidRPr="0090596C">
            <w:t>Last Name</w:t>
          </w:r>
        </w:p>
      </w:docPartBody>
    </w:docPart>
    <w:docPart>
      <w:docPartPr>
        <w:name w:val="94EA71AE21A34C8783D980A73FF01984"/>
        <w:category>
          <w:name w:val="General"/>
          <w:gallery w:val="placeholder"/>
        </w:category>
        <w:types>
          <w:type w:val="bbPlcHdr"/>
        </w:types>
        <w:behaviors>
          <w:behavior w:val="content"/>
        </w:behaviors>
        <w:guid w:val="{5FBA601B-92B9-466C-AD8F-6BB767B1D3F1}"/>
      </w:docPartPr>
      <w:docPartBody>
        <w:p w:rsidR="00BC6668" w:rsidRDefault="00664C7A" w:rsidP="00664C7A">
          <w:pPr>
            <w:pStyle w:val="94EA71AE21A34C8783D980A73FF01984"/>
          </w:pPr>
          <w:r w:rsidRPr="0090596C">
            <w:t>First Name</w:t>
          </w:r>
        </w:p>
      </w:docPartBody>
    </w:docPart>
    <w:docPart>
      <w:docPartPr>
        <w:name w:val="025AE159263145F0828BC57D36E108A1"/>
        <w:category>
          <w:name w:val="General"/>
          <w:gallery w:val="placeholder"/>
        </w:category>
        <w:types>
          <w:type w:val="bbPlcHdr"/>
        </w:types>
        <w:behaviors>
          <w:behavior w:val="content"/>
        </w:behaviors>
        <w:guid w:val="{AFFEB085-1A60-4EDF-AFCB-4D5A5EC8C241}"/>
      </w:docPartPr>
      <w:docPartBody>
        <w:p w:rsidR="00BC6668" w:rsidRDefault="00664C7A" w:rsidP="00664C7A">
          <w:pPr>
            <w:pStyle w:val="025AE159263145F0828BC57D36E108A1"/>
          </w:pPr>
          <w:r w:rsidRPr="0090596C">
            <w:t>Last Name</w:t>
          </w:r>
        </w:p>
      </w:docPartBody>
    </w:docPart>
    <w:docPart>
      <w:docPartPr>
        <w:name w:val="6EBAD62CF5384D20BC1E9AA3B4169E16"/>
        <w:category>
          <w:name w:val="General"/>
          <w:gallery w:val="placeholder"/>
        </w:category>
        <w:types>
          <w:type w:val="bbPlcHdr"/>
        </w:types>
        <w:behaviors>
          <w:behavior w:val="content"/>
        </w:behaviors>
        <w:guid w:val="{48ABF19F-CD29-4E92-8EAD-B18043BA47F2}"/>
      </w:docPartPr>
      <w:docPartBody>
        <w:p w:rsidR="00BC6668" w:rsidRDefault="00664C7A" w:rsidP="00664C7A">
          <w:pPr>
            <w:pStyle w:val="6EBAD62CF5384D20BC1E9AA3B4169E16"/>
          </w:pPr>
          <w:r w:rsidRPr="0090596C">
            <w:t>Last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C7A"/>
    <w:rsid w:val="00054EEE"/>
    <w:rsid w:val="00486332"/>
    <w:rsid w:val="00664C7A"/>
    <w:rsid w:val="006C5D9C"/>
    <w:rsid w:val="00BC6668"/>
    <w:rsid w:val="00DC3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FB4985F09A462C8703CF24575C68EE">
    <w:name w:val="D3FB4985F09A462C8703CF24575C68EE"/>
  </w:style>
  <w:style w:type="paragraph" w:customStyle="1" w:styleId="35B641C4C2814B6082B44CEF48122D5C">
    <w:name w:val="35B641C4C2814B6082B44CEF48122D5C"/>
  </w:style>
  <w:style w:type="paragraph" w:customStyle="1" w:styleId="397870EE12F44118ACAFA551B4D6CB29">
    <w:name w:val="397870EE12F44118ACAFA551B4D6CB29"/>
  </w:style>
  <w:style w:type="paragraph" w:customStyle="1" w:styleId="D20A202DBB964B7A8D9BA25C6A7B4E7F">
    <w:name w:val="D20A202DBB964B7A8D9BA25C6A7B4E7F"/>
  </w:style>
  <w:style w:type="paragraph" w:customStyle="1" w:styleId="5AB993806D3E468584DAF1BE851FC9E2">
    <w:name w:val="5AB993806D3E468584DAF1BE851FC9E2"/>
  </w:style>
  <w:style w:type="paragraph" w:customStyle="1" w:styleId="FF08067CF9BB4A05882AAB0C74FD39CB">
    <w:name w:val="FF08067CF9BB4A05882AAB0C74FD39CB"/>
  </w:style>
  <w:style w:type="paragraph" w:customStyle="1" w:styleId="B769D0D0A6B84D85AF70C2069FB14CA1">
    <w:name w:val="B769D0D0A6B84D85AF70C2069FB14CA1"/>
  </w:style>
  <w:style w:type="paragraph" w:customStyle="1" w:styleId="451377C7664246A19DD18372D10C4869">
    <w:name w:val="451377C7664246A19DD18372D10C4869"/>
  </w:style>
  <w:style w:type="paragraph" w:customStyle="1" w:styleId="B2993A8DD7DD46D29A9CCC6561D3AAF3">
    <w:name w:val="B2993A8DD7DD46D29A9CCC6561D3AAF3"/>
  </w:style>
  <w:style w:type="paragraph" w:customStyle="1" w:styleId="6DC1FE7AB6874C73A2EC9113B901F50C">
    <w:name w:val="6DC1FE7AB6874C73A2EC9113B901F50C"/>
  </w:style>
  <w:style w:type="paragraph" w:customStyle="1" w:styleId="9BCAC91B94AC48E2B47E60A060044675">
    <w:name w:val="9BCAC91B94AC48E2B47E60A060044675"/>
  </w:style>
  <w:style w:type="paragraph" w:customStyle="1" w:styleId="50CBA6FAFFDC424BA2345C7A2074E55B">
    <w:name w:val="50CBA6FAFFDC424BA2345C7A2074E55B"/>
  </w:style>
  <w:style w:type="character" w:styleId="PlaceholderText">
    <w:name w:val="Placeholder Text"/>
    <w:basedOn w:val="DefaultParagraphFont"/>
    <w:uiPriority w:val="99"/>
    <w:semiHidden/>
    <w:rsid w:val="00664C7A"/>
    <w:rPr>
      <w:color w:val="808080"/>
    </w:rPr>
  </w:style>
  <w:style w:type="paragraph" w:customStyle="1" w:styleId="E77DFDDBB1014CC29C73FD8FE06A8E25">
    <w:name w:val="E77DFDDBB1014CC29C73FD8FE06A8E25"/>
  </w:style>
  <w:style w:type="paragraph" w:customStyle="1" w:styleId="06418290ED0E46C38E8F9A9C7F5F3E65">
    <w:name w:val="06418290ED0E46C38E8F9A9C7F5F3E65"/>
  </w:style>
  <w:style w:type="paragraph" w:customStyle="1" w:styleId="FC2332BA23F948ACA70251C0BEB26A8D">
    <w:name w:val="FC2332BA23F948ACA70251C0BEB26A8D"/>
  </w:style>
  <w:style w:type="paragraph" w:customStyle="1" w:styleId="708A2D54FEB04428A8F3152526E6339A">
    <w:name w:val="708A2D54FEB04428A8F3152526E6339A"/>
  </w:style>
  <w:style w:type="paragraph" w:customStyle="1" w:styleId="22E0830952224C8D83CBFCCDB836EA4D">
    <w:name w:val="22E0830952224C8D83CBFCCDB836EA4D"/>
  </w:style>
  <w:style w:type="paragraph" w:customStyle="1" w:styleId="6AAF01C5FFD34C45ABBB57AABB05C098">
    <w:name w:val="6AAF01C5FFD34C45ABBB57AABB05C098"/>
    <w:rsid w:val="00664C7A"/>
  </w:style>
  <w:style w:type="paragraph" w:customStyle="1" w:styleId="F7B6DACBF5FB4EC292EB6A276512A434">
    <w:name w:val="F7B6DACBF5FB4EC292EB6A276512A434"/>
    <w:rsid w:val="00664C7A"/>
  </w:style>
  <w:style w:type="paragraph" w:customStyle="1" w:styleId="F3EB216634744806BCFD6A1AE968647A">
    <w:name w:val="F3EB216634744806BCFD6A1AE968647A"/>
    <w:rsid w:val="00664C7A"/>
  </w:style>
  <w:style w:type="paragraph" w:customStyle="1" w:styleId="0AC115858CEE4248AEFDD9CFB2F753C7">
    <w:name w:val="0AC115858CEE4248AEFDD9CFB2F753C7"/>
    <w:rsid w:val="00664C7A"/>
  </w:style>
  <w:style w:type="paragraph" w:customStyle="1" w:styleId="114A38E4535E403DA46771567A8C79B4">
    <w:name w:val="114A38E4535E403DA46771567A8C79B4"/>
    <w:rsid w:val="00664C7A"/>
  </w:style>
  <w:style w:type="paragraph" w:customStyle="1" w:styleId="5B43DBE87E5F4AED96DBCA7C9E2F75AB">
    <w:name w:val="5B43DBE87E5F4AED96DBCA7C9E2F75AB"/>
    <w:rsid w:val="00664C7A"/>
  </w:style>
  <w:style w:type="paragraph" w:customStyle="1" w:styleId="C33F60DA64024671BBE9DF1F7C3DFE0B">
    <w:name w:val="C33F60DA64024671BBE9DF1F7C3DFE0B"/>
    <w:rsid w:val="00664C7A"/>
  </w:style>
  <w:style w:type="paragraph" w:customStyle="1" w:styleId="96D9DE522B3F426E8985E3713A7B7CF6">
    <w:name w:val="96D9DE522B3F426E8985E3713A7B7CF6"/>
    <w:rsid w:val="00664C7A"/>
  </w:style>
  <w:style w:type="paragraph" w:customStyle="1" w:styleId="8EFEED430B004985838BEA38A6F753EA">
    <w:name w:val="8EFEED430B004985838BEA38A6F753EA"/>
    <w:rsid w:val="00664C7A"/>
  </w:style>
  <w:style w:type="paragraph" w:customStyle="1" w:styleId="7D6BC765FA2A41B588F1AADEF61E54EE">
    <w:name w:val="7D6BC765FA2A41B588F1AADEF61E54EE"/>
    <w:rsid w:val="00664C7A"/>
  </w:style>
  <w:style w:type="paragraph" w:customStyle="1" w:styleId="3DD01EF75EBF449A9627F40FB729E81F">
    <w:name w:val="3DD01EF75EBF449A9627F40FB729E81F"/>
    <w:rsid w:val="00664C7A"/>
  </w:style>
  <w:style w:type="paragraph" w:customStyle="1" w:styleId="3A838EB0A9DB442F8679ED5197C6A279">
    <w:name w:val="3A838EB0A9DB442F8679ED5197C6A279"/>
    <w:rsid w:val="00664C7A"/>
  </w:style>
  <w:style w:type="paragraph" w:customStyle="1" w:styleId="5651670B65924F19A81D153978C41BEC">
    <w:name w:val="5651670B65924F19A81D153978C41BEC"/>
    <w:rsid w:val="00664C7A"/>
  </w:style>
  <w:style w:type="paragraph" w:customStyle="1" w:styleId="94EA71AE21A34C8783D980A73FF01984">
    <w:name w:val="94EA71AE21A34C8783D980A73FF01984"/>
    <w:rsid w:val="00664C7A"/>
  </w:style>
  <w:style w:type="paragraph" w:customStyle="1" w:styleId="025AE159263145F0828BC57D36E108A1">
    <w:name w:val="025AE159263145F0828BC57D36E108A1"/>
    <w:rsid w:val="00664C7A"/>
  </w:style>
  <w:style w:type="paragraph" w:customStyle="1" w:styleId="6EBAD62CF5384D20BC1E9AA3B4169E16">
    <w:name w:val="6EBAD62CF5384D20BC1E9AA3B4169E16"/>
    <w:rsid w:val="00664C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Directory collection form.dotx</Template>
  <TotalTime>0</TotalTime>
  <Pages>6</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2021-09-13T23:01:00Z</dcterms:created>
  <dcterms:modified xsi:type="dcterms:W3CDTF">2021-09-13T23:01:00Z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